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281DF" w14:textId="4ED9285B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2DCA8EE8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3721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316D21B4" w14:textId="17DF3544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2B2BA20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5636E071" w14:textId="77777777" w:rsidTr="007C183F">
        <w:tc>
          <w:tcPr>
            <w:tcW w:w="7230" w:type="dxa"/>
          </w:tcPr>
          <w:p w14:paraId="5D9B3F41" w14:textId="7AA95ABC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713575">
              <w:rPr>
                <w:rFonts w:ascii="Mind Meridian" w:hAnsi="Mind Meridian" w:cs="Mind Meridian"/>
                <w:b/>
                <w:sz w:val="28"/>
                <w:szCs w:val="28"/>
              </w:rPr>
              <w:t>Business Administrator</w:t>
            </w:r>
          </w:p>
          <w:p w14:paraId="27D6947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E09F8EF" w14:textId="017A31E8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Middleton, Heywood</w:t>
            </w:r>
            <w:r w:rsidR="000E2A65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>&amp; Bury</w:t>
            </w:r>
          </w:p>
        </w:tc>
        <w:tc>
          <w:tcPr>
            <w:tcW w:w="3208" w:type="dxa"/>
          </w:tcPr>
          <w:p w14:paraId="0F9FDE04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314F63B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124D32F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36A7CA2D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5E03E189" w14:textId="1A00E73B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Essential Criteria are the qualifications, experience, skills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77FB5688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5488178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1108FC66" w14:textId="4D0CE0B6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20C77F04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262A1BCF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547BA307" w14:textId="15960DB6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A25A3B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879ACFD" w14:textId="55AF740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2EEE491E" w14:textId="47032AAD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677CA43" w14:textId="5F890B8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C970EF5" w14:textId="278C54B2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6C710E7" w14:textId="77777777" w:rsidTr="0075223E">
        <w:tc>
          <w:tcPr>
            <w:tcW w:w="4725" w:type="dxa"/>
            <w:shd w:val="clear" w:color="auto" w:fill="auto"/>
          </w:tcPr>
          <w:p w14:paraId="66B8B3F7" w14:textId="77777777" w:rsidR="00923217" w:rsidRDefault="00923217" w:rsidP="007744C2">
            <w:pPr>
              <w:rPr>
                <w:rFonts w:ascii="Mind Meridian" w:hAnsi="Mind Meridian" w:cs="Mind Meridian"/>
              </w:rPr>
            </w:pPr>
          </w:p>
          <w:p w14:paraId="4EF864BD" w14:textId="41E500A0" w:rsidR="004F0CAF" w:rsidRDefault="004F0CAF" w:rsidP="007744C2">
            <w:pPr>
              <w:rPr>
                <w:rFonts w:ascii="Mind Meridian" w:hAnsi="Mind Meridian" w:cs="Mind Meridian"/>
              </w:rPr>
            </w:pPr>
            <w:r w:rsidRPr="004F0CAF">
              <w:rPr>
                <w:rFonts w:ascii="Mind Meridian" w:hAnsi="Mind Meridian" w:cs="Mind Meridian"/>
              </w:rPr>
              <w:t>A good standard of education including at least 5 GCSE’s A-C including English and Maths, an NVQ level 3 and EDCL or equivalent ICT qualification.</w:t>
            </w:r>
          </w:p>
          <w:p w14:paraId="637ED2D8" w14:textId="77777777" w:rsidR="00871F65" w:rsidRDefault="00871F65" w:rsidP="007744C2">
            <w:pPr>
              <w:rPr>
                <w:rFonts w:ascii="Mind Meridian" w:hAnsi="Mind Meridian" w:cs="Mind Meridian"/>
              </w:rPr>
            </w:pPr>
          </w:p>
          <w:p w14:paraId="1F4D588B" w14:textId="089929AF" w:rsidR="00871F65" w:rsidRPr="00945364" w:rsidRDefault="00871F65" w:rsidP="007744C2">
            <w:pPr>
              <w:rPr>
                <w:rFonts w:ascii="Mind Meridian" w:hAnsi="Mind Meridian" w:cs="Mind Meridian"/>
              </w:rPr>
            </w:pPr>
            <w:r w:rsidRPr="00871F65">
              <w:rPr>
                <w:rFonts w:ascii="Mind Meridian" w:hAnsi="Mind Meridian" w:cs="Mind Meridian"/>
              </w:rPr>
              <w:t>Experience of Microsoft applications: Word, Outlook, PowerPoint, Excel, etc.</w:t>
            </w:r>
          </w:p>
          <w:p w14:paraId="73CFF5A5" w14:textId="77777777" w:rsidR="007744C2" w:rsidRDefault="007744C2" w:rsidP="00C36A44">
            <w:pPr>
              <w:rPr>
                <w:rFonts w:ascii="Mind Meridian" w:hAnsi="Mind Meridian" w:cs="Mind Meridian"/>
              </w:rPr>
            </w:pPr>
          </w:p>
          <w:p w14:paraId="756D3A51" w14:textId="77777777" w:rsidR="005C6CE6" w:rsidRDefault="005C6CE6" w:rsidP="00C36A44">
            <w:pPr>
              <w:rPr>
                <w:rFonts w:ascii="Mind Meridian" w:hAnsi="Mind Meridian" w:cs="Mind Meridian"/>
              </w:rPr>
            </w:pPr>
            <w:r w:rsidRPr="005C6CE6">
              <w:rPr>
                <w:rFonts w:ascii="Mind Meridian" w:hAnsi="Mind Meridian" w:cs="Mind Meridian"/>
              </w:rPr>
              <w:t>Experience of managing and dealing with telephone enquiries in a professional and non-judgemental manner.</w:t>
            </w:r>
          </w:p>
          <w:p w14:paraId="4989249E" w14:textId="77777777" w:rsidR="00F36447" w:rsidRDefault="00F36447" w:rsidP="00C36A44">
            <w:pPr>
              <w:rPr>
                <w:rFonts w:ascii="Mind Meridian" w:hAnsi="Mind Meridian" w:cs="Mind Meridian"/>
              </w:rPr>
            </w:pPr>
          </w:p>
          <w:p w14:paraId="75E00ADC" w14:textId="77777777" w:rsidR="00F36447" w:rsidRDefault="00F36447" w:rsidP="00C36A44">
            <w:pPr>
              <w:rPr>
                <w:rFonts w:ascii="Mind Meridian" w:hAnsi="Mind Meridian" w:cs="Mind Meridian"/>
              </w:rPr>
            </w:pPr>
            <w:r w:rsidRPr="00F36447">
              <w:rPr>
                <w:rFonts w:ascii="Mind Meridian" w:hAnsi="Mind Meridian" w:cs="Mind Meridian"/>
              </w:rPr>
              <w:t>Experience of managing staff and volunteers.</w:t>
            </w:r>
          </w:p>
          <w:p w14:paraId="35E785EE" w14:textId="77777777" w:rsidR="007A5025" w:rsidRDefault="007A5025" w:rsidP="00C36A44">
            <w:pPr>
              <w:rPr>
                <w:rFonts w:ascii="Mind Meridian" w:hAnsi="Mind Meridian" w:cs="Mind Meridian"/>
              </w:rPr>
            </w:pPr>
          </w:p>
          <w:p w14:paraId="0E09CD23" w14:textId="77777777" w:rsidR="007A5025" w:rsidRPr="006F7358" w:rsidRDefault="007A5025" w:rsidP="007A5025">
            <w:pPr>
              <w:tabs>
                <w:tab w:val="left" w:pos="709"/>
                <w:tab w:val="left" w:pos="795"/>
              </w:tabs>
              <w:rPr>
                <w:rFonts w:ascii="Mind Meridian" w:hAnsi="Mind Meridian" w:cs="Mind Meridian"/>
                <w:szCs w:val="22"/>
              </w:rPr>
            </w:pPr>
            <w:r w:rsidRPr="00001269">
              <w:rPr>
                <w:rFonts w:ascii="Mind Meridian" w:hAnsi="Mind Meridian" w:cs="Mind Meridian"/>
                <w:szCs w:val="22"/>
              </w:rPr>
              <w:lastRenderedPageBreak/>
              <w:t>Experience of working with confidential data.</w:t>
            </w:r>
          </w:p>
          <w:p w14:paraId="6706168F" w14:textId="77777777" w:rsidR="007A5025" w:rsidRDefault="007A5025" w:rsidP="00C36A44">
            <w:pPr>
              <w:rPr>
                <w:rFonts w:ascii="Mind Meridian" w:hAnsi="Mind Meridian" w:cs="Mind Meridian"/>
              </w:rPr>
            </w:pPr>
          </w:p>
          <w:p w14:paraId="6105C392" w14:textId="5795861F" w:rsidR="00B8794B" w:rsidRPr="00945364" w:rsidRDefault="00EF715E" w:rsidP="00C36A44">
            <w:pPr>
              <w:rPr>
                <w:rFonts w:ascii="Mind Meridian" w:hAnsi="Mind Meridian" w:cs="Mind Meridian"/>
              </w:rPr>
            </w:pPr>
            <w:r w:rsidRPr="00EF715E">
              <w:rPr>
                <w:rFonts w:ascii="Mind Meridian" w:hAnsi="Mind Meridian" w:cs="Mind Meridian"/>
              </w:rPr>
              <w:t>Experience of recording petty cash and general financial information.</w:t>
            </w:r>
          </w:p>
        </w:tc>
        <w:tc>
          <w:tcPr>
            <w:tcW w:w="3100" w:type="dxa"/>
            <w:shd w:val="clear" w:color="auto" w:fill="auto"/>
          </w:tcPr>
          <w:p w14:paraId="0A359CEF" w14:textId="77777777" w:rsidR="004666C3" w:rsidRPr="00945364" w:rsidRDefault="004666C3" w:rsidP="001F34BB">
            <w:pPr>
              <w:rPr>
                <w:rFonts w:ascii="Mind Meridian" w:hAnsi="Mind Meridian" w:cs="Mind Meridian"/>
              </w:rPr>
            </w:pPr>
          </w:p>
          <w:p w14:paraId="45D22789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A437AC7" w14:textId="77777777" w:rsidR="001F34BB" w:rsidRDefault="001F34BB" w:rsidP="001F34BB">
            <w:pPr>
              <w:rPr>
                <w:rFonts w:ascii="Mind Meridian" w:hAnsi="Mind Meridian" w:cs="Mind Meridian"/>
              </w:rPr>
            </w:pPr>
          </w:p>
          <w:p w14:paraId="35C3D04E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0B38CB05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20BF9634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546C35C0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2A16354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19B3F226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4C01BA07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0B091C6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261C7B10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677259A9" w14:textId="77777777" w:rsidR="00E75223" w:rsidRDefault="00E75223" w:rsidP="001F34BB">
            <w:pPr>
              <w:rPr>
                <w:rFonts w:ascii="Mind Meridian" w:hAnsi="Mind Meridian" w:cs="Mind Meridian"/>
              </w:rPr>
            </w:pPr>
          </w:p>
          <w:p w14:paraId="450B7712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DA0FBF4" w14:textId="77777777" w:rsidR="00E75223" w:rsidRPr="00945364" w:rsidRDefault="00E75223" w:rsidP="001F34BB">
            <w:pPr>
              <w:rPr>
                <w:rFonts w:ascii="Mind Meridian" w:hAnsi="Mind Meridian" w:cs="Mind Meridian"/>
              </w:rPr>
            </w:pPr>
          </w:p>
          <w:p w14:paraId="1C5825A1" w14:textId="77777777" w:rsidR="0075223E" w:rsidRDefault="0075223E" w:rsidP="001F34BB">
            <w:pPr>
              <w:rPr>
                <w:rFonts w:ascii="Mind Meridian" w:hAnsi="Mind Meridian" w:cs="Mind Meridian"/>
              </w:rPr>
            </w:pPr>
          </w:p>
          <w:p w14:paraId="337610A5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lastRenderedPageBreak/>
              <w:t>Application form, interview</w:t>
            </w:r>
          </w:p>
          <w:p w14:paraId="60FC4843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78BB03E5" w14:textId="77777777" w:rsidR="00E75223" w:rsidRDefault="00E75223" w:rsidP="00C36A44">
            <w:pPr>
              <w:rPr>
                <w:rFonts w:ascii="Mind Meridian" w:hAnsi="Mind Meridian" w:cs="Mind Meridian"/>
              </w:rPr>
            </w:pPr>
          </w:p>
          <w:p w14:paraId="399166BF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52CA510" w14:textId="496D1492" w:rsidR="00E75223" w:rsidRPr="00945364" w:rsidRDefault="00E75223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3CECEA3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12004A80" w14:textId="77777777" w:rsidR="00E02BDE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Hold a valid </w:t>
            </w:r>
            <w:r w:rsidR="00E9595B" w:rsidRPr="00945364">
              <w:rPr>
                <w:rFonts w:ascii="Mind Meridian" w:hAnsi="Mind Meridian" w:cs="Mind Meridian"/>
              </w:rPr>
              <w:t>U</w:t>
            </w:r>
            <w:r w:rsidRPr="00945364">
              <w:rPr>
                <w:rFonts w:ascii="Mind Meridian" w:hAnsi="Mind Meridian" w:cs="Mind Meridian"/>
              </w:rPr>
              <w:t>K Driving license and have access to own car.</w:t>
            </w:r>
          </w:p>
          <w:p w14:paraId="40063F9F" w14:textId="77777777" w:rsidR="00635054" w:rsidRDefault="00635054" w:rsidP="00E02BDE">
            <w:pPr>
              <w:rPr>
                <w:rFonts w:ascii="Mind Meridian" w:hAnsi="Mind Meridian" w:cs="Mind Meridian"/>
              </w:rPr>
            </w:pPr>
          </w:p>
          <w:p w14:paraId="3F44C3BD" w14:textId="2FE49B17" w:rsidR="004B2C06" w:rsidRDefault="00B8794B" w:rsidP="00635054">
            <w:pPr>
              <w:rPr>
                <w:rFonts w:ascii="Mind Meridian" w:hAnsi="Mind Meridian" w:cs="Mind Meridian"/>
              </w:rPr>
            </w:pPr>
            <w:r w:rsidRPr="00B8794B">
              <w:rPr>
                <w:rFonts w:ascii="Mind Meridian" w:hAnsi="Mind Meridian" w:cs="Mind Meridian"/>
              </w:rPr>
              <w:t>Experience of working for a charity and supporting its Board of Trustees.</w:t>
            </w:r>
          </w:p>
          <w:p w14:paraId="61629CC4" w14:textId="77777777" w:rsidR="00B8794B" w:rsidRDefault="00B8794B" w:rsidP="00635054">
            <w:pPr>
              <w:rPr>
                <w:rFonts w:ascii="Mind Meridian" w:hAnsi="Mind Meridian" w:cs="Mind Meridian"/>
              </w:rPr>
            </w:pPr>
          </w:p>
          <w:p w14:paraId="721BDFC8" w14:textId="57EB55C5" w:rsidR="004B2C06" w:rsidRPr="004B2C06" w:rsidRDefault="004B2C06" w:rsidP="004B2C06">
            <w:pPr>
              <w:rPr>
                <w:rFonts w:ascii="Mind Meridian" w:hAnsi="Mind Meridian" w:cs="Mind Meridian"/>
              </w:rPr>
            </w:pPr>
            <w:r w:rsidRPr="004B2C06">
              <w:rPr>
                <w:rFonts w:ascii="Mind Meridian" w:hAnsi="Mind Meridian" w:cs="Mind Meridian"/>
              </w:rPr>
              <w:t xml:space="preserve">Experience of using Sage, the financial management software. </w:t>
            </w:r>
          </w:p>
          <w:p w14:paraId="3264E35C" w14:textId="77777777" w:rsidR="004B2C06" w:rsidRPr="004B2C06" w:rsidRDefault="004B2C06" w:rsidP="004B2C06">
            <w:pPr>
              <w:rPr>
                <w:rFonts w:ascii="Mind Meridian" w:hAnsi="Mind Meridian" w:cs="Mind Meridian"/>
              </w:rPr>
            </w:pPr>
          </w:p>
          <w:p w14:paraId="0501069F" w14:textId="20412E00" w:rsidR="004B2C06" w:rsidRDefault="004B2C06" w:rsidP="004B2C06">
            <w:pPr>
              <w:rPr>
                <w:rFonts w:ascii="Mind Meridian" w:hAnsi="Mind Meridian" w:cs="Mind Meridian"/>
              </w:rPr>
            </w:pPr>
            <w:r w:rsidRPr="004B2C06">
              <w:rPr>
                <w:rFonts w:ascii="Mind Meridian" w:hAnsi="Mind Meridian" w:cs="Mind Meridian"/>
              </w:rPr>
              <w:t xml:space="preserve">Experience of providing information to the general </w:t>
            </w:r>
            <w:r w:rsidRPr="004B2C06">
              <w:rPr>
                <w:rFonts w:ascii="Mind Meridian" w:hAnsi="Mind Meridian" w:cs="Mind Meridian"/>
              </w:rPr>
              <w:lastRenderedPageBreak/>
              <w:t xml:space="preserve">public and dealing with people in crisis.  </w:t>
            </w:r>
          </w:p>
          <w:p w14:paraId="0CC5154E" w14:textId="3036C3E7" w:rsidR="00635054" w:rsidRPr="00945364" w:rsidRDefault="00635054" w:rsidP="00E02BDE">
            <w:pPr>
              <w:rPr>
                <w:rFonts w:ascii="Mind Meridian" w:hAnsi="Mind Meridian" w:cs="Mind Meridian"/>
              </w:rPr>
            </w:pPr>
          </w:p>
        </w:tc>
        <w:tc>
          <w:tcPr>
            <w:tcW w:w="2326" w:type="dxa"/>
            <w:shd w:val="clear" w:color="auto" w:fill="auto"/>
          </w:tcPr>
          <w:p w14:paraId="4BEC756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7B7C7FA4" w14:textId="77777777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</w:p>
          <w:p w14:paraId="2A0C3514" w14:textId="77777777" w:rsidR="00E9595B" w:rsidRDefault="00E9595B" w:rsidP="00E02BDE">
            <w:pPr>
              <w:rPr>
                <w:rFonts w:ascii="Mind Meridian" w:hAnsi="Mind Meridian" w:cs="Mind Meridian"/>
              </w:rPr>
            </w:pPr>
          </w:p>
          <w:p w14:paraId="058D064E" w14:textId="77777777" w:rsidR="001338B0" w:rsidRDefault="001338B0" w:rsidP="00E02BDE">
            <w:pPr>
              <w:rPr>
                <w:rFonts w:ascii="Mind Meridian" w:hAnsi="Mind Meridian" w:cs="Mind Meridian"/>
              </w:rPr>
            </w:pPr>
          </w:p>
          <w:p w14:paraId="04A82CD3" w14:textId="77777777" w:rsidR="001338B0" w:rsidRDefault="001338B0" w:rsidP="00E02BDE">
            <w:pPr>
              <w:rPr>
                <w:rFonts w:ascii="Mind Meridian" w:hAnsi="Mind Meridian" w:cs="Mind Meridian"/>
              </w:rPr>
            </w:pPr>
          </w:p>
          <w:p w14:paraId="6B34D526" w14:textId="77777777" w:rsidR="004E3FD8" w:rsidRPr="00945364" w:rsidRDefault="004E3FD8" w:rsidP="004E3FD8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5BC96E7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7B947426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4562DB73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14C40F1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5920DE16" w14:textId="77777777" w:rsidR="00E9595B" w:rsidRDefault="00E9595B" w:rsidP="00E02BDE">
            <w:pPr>
              <w:rPr>
                <w:rFonts w:ascii="Mind Meridian" w:hAnsi="Mind Meridian" w:cs="Mind Meridian"/>
              </w:rPr>
            </w:pPr>
          </w:p>
          <w:p w14:paraId="5CF4C95B" w14:textId="77777777" w:rsidR="00E75223" w:rsidRPr="00945364" w:rsidRDefault="00E75223" w:rsidP="00E7522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7FCF178A" w14:textId="49A4FA3D" w:rsidR="00E75223" w:rsidRPr="00945364" w:rsidRDefault="00E75223" w:rsidP="00E02BDE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4D4732A3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00C9802F" w14:textId="49B12DDC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Skills and Abilities</w:t>
            </w:r>
          </w:p>
        </w:tc>
      </w:tr>
      <w:tr w:rsidR="00945364" w:rsidRPr="00945364" w14:paraId="7B603EB0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121AC8B" w14:textId="5D78CA02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3E5186D" w14:textId="7DEA96F3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6E6F5D3" w14:textId="2BADDB85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55716C9A" w14:textId="47CB3EE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7E09962" w14:textId="77777777" w:rsidTr="0075223E">
        <w:tc>
          <w:tcPr>
            <w:tcW w:w="4725" w:type="dxa"/>
            <w:shd w:val="clear" w:color="auto" w:fill="auto"/>
          </w:tcPr>
          <w:p w14:paraId="315334BC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5645D63C" w14:textId="2CE28B40" w:rsidR="00A32625" w:rsidRDefault="00A32625" w:rsidP="00C4132B">
            <w:pPr>
              <w:rPr>
                <w:rFonts w:ascii="Mind Meridian" w:hAnsi="Mind Meridian" w:cs="Mind Meridian"/>
                <w:szCs w:val="22"/>
              </w:rPr>
            </w:pPr>
            <w:r w:rsidRPr="00A32625">
              <w:rPr>
                <w:rFonts w:ascii="Mind Meridian" w:hAnsi="Mind Meridian" w:cs="Mind Meridian"/>
                <w:szCs w:val="22"/>
              </w:rPr>
              <w:t xml:space="preserve">Ability to work under pressure and to manage work load according to demands placed on you by </w:t>
            </w:r>
            <w:r>
              <w:rPr>
                <w:rFonts w:ascii="Mind Meridian" w:hAnsi="Mind Meridian" w:cs="Mind Meridian"/>
                <w:szCs w:val="22"/>
              </w:rPr>
              <w:t>line manager/</w:t>
            </w:r>
            <w:r w:rsidRPr="00A32625">
              <w:rPr>
                <w:rFonts w:ascii="Mind Meridian" w:hAnsi="Mind Meridian" w:cs="Mind Meridian"/>
                <w:szCs w:val="22"/>
              </w:rPr>
              <w:t>senior staff.</w:t>
            </w:r>
          </w:p>
          <w:p w14:paraId="111F7B81" w14:textId="77777777" w:rsidR="00A07466" w:rsidRDefault="00A07466" w:rsidP="00C4132B">
            <w:pPr>
              <w:rPr>
                <w:rFonts w:ascii="Mind Meridian" w:hAnsi="Mind Meridian" w:cs="Mind Meridian"/>
                <w:szCs w:val="22"/>
              </w:rPr>
            </w:pPr>
          </w:p>
          <w:p w14:paraId="36DD4AC8" w14:textId="288BAAAD" w:rsidR="00A07466" w:rsidRDefault="00A07466" w:rsidP="00C4132B">
            <w:pPr>
              <w:rPr>
                <w:rFonts w:ascii="Mind Meridian" w:hAnsi="Mind Meridian" w:cs="Mind Meridian"/>
                <w:szCs w:val="22"/>
              </w:rPr>
            </w:pPr>
            <w:r w:rsidRPr="00A07466">
              <w:rPr>
                <w:rFonts w:ascii="Mind Meridian" w:hAnsi="Mind Meridian" w:cs="Mind Meridian"/>
                <w:szCs w:val="22"/>
              </w:rPr>
              <w:t>Excellent IT skills including the ability to word process, create spreadsheets and present statistical information in a professional way.</w:t>
            </w:r>
          </w:p>
          <w:p w14:paraId="6E76A12B" w14:textId="77777777" w:rsidR="00C668B3" w:rsidRDefault="00C668B3" w:rsidP="00C4132B">
            <w:pPr>
              <w:rPr>
                <w:rFonts w:ascii="Mind Meridian" w:hAnsi="Mind Meridian" w:cs="Mind Meridian"/>
                <w:szCs w:val="22"/>
              </w:rPr>
            </w:pPr>
          </w:p>
          <w:p w14:paraId="3F9A0DB7" w14:textId="71060262" w:rsidR="00C668B3" w:rsidRDefault="00C668B3" w:rsidP="00C4132B">
            <w:pPr>
              <w:rPr>
                <w:rFonts w:ascii="Mind Meridian" w:hAnsi="Mind Meridian" w:cs="Mind Meridian"/>
                <w:szCs w:val="22"/>
              </w:rPr>
            </w:pPr>
            <w:r w:rsidRPr="00C668B3">
              <w:rPr>
                <w:rFonts w:ascii="Mind Meridian" w:hAnsi="Mind Meridian" w:cs="Mind Meridian"/>
                <w:szCs w:val="22"/>
              </w:rPr>
              <w:t>Ability to provide administrative support and to delegate administrative tasks as appropriate to other staff, students and volunteers.</w:t>
            </w:r>
          </w:p>
          <w:p w14:paraId="2621DC44" w14:textId="77777777" w:rsidR="00A32625" w:rsidRDefault="00A32625" w:rsidP="00C4132B">
            <w:pPr>
              <w:rPr>
                <w:rFonts w:ascii="Mind Meridian" w:hAnsi="Mind Meridian" w:cs="Mind Meridian"/>
                <w:szCs w:val="22"/>
              </w:rPr>
            </w:pPr>
          </w:p>
          <w:p w14:paraId="1AA244ED" w14:textId="503897BC" w:rsidR="00C4132B" w:rsidRPr="006F7358" w:rsidRDefault="00C4132B" w:rsidP="00C4132B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with colleagues, service users and members of the public in a welcoming and professional manner.</w:t>
            </w:r>
          </w:p>
          <w:p w14:paraId="48811227" w14:textId="77777777" w:rsidR="00C4132B" w:rsidRDefault="00C4132B" w:rsidP="007B73BD">
            <w:pPr>
              <w:rPr>
                <w:rFonts w:ascii="Mind Meridian" w:hAnsi="Mind Meridian" w:cs="Mind Meridian"/>
              </w:rPr>
            </w:pPr>
          </w:p>
          <w:p w14:paraId="0B4A278A" w14:textId="77777777" w:rsidR="008509A0" w:rsidRDefault="008509A0" w:rsidP="008509A0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communicate at all levels in person, by telephone and in writing.</w:t>
            </w:r>
          </w:p>
          <w:p w14:paraId="36DB7F1F" w14:textId="77777777" w:rsidR="008509A0" w:rsidRPr="006F7358" w:rsidRDefault="008509A0" w:rsidP="008509A0">
            <w:pPr>
              <w:rPr>
                <w:rFonts w:ascii="Mind Meridian" w:hAnsi="Mind Meridian" w:cs="Mind Meridian"/>
                <w:szCs w:val="22"/>
              </w:rPr>
            </w:pPr>
          </w:p>
          <w:p w14:paraId="1DA8A5A0" w14:textId="77777777" w:rsidR="008509A0" w:rsidRPr="006F7358" w:rsidRDefault="008509A0" w:rsidP="008509A0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flexibly and effectively with colleagues and staff from other services, elected members, health organisations, voluntary and statutory agencies.</w:t>
            </w:r>
          </w:p>
          <w:p w14:paraId="72644223" w14:textId="77777777" w:rsidR="008509A0" w:rsidRPr="00945364" w:rsidRDefault="008509A0" w:rsidP="007B73BD">
            <w:pPr>
              <w:rPr>
                <w:rFonts w:ascii="Mind Meridian" w:hAnsi="Mind Meridian" w:cs="Mind Meridian"/>
              </w:rPr>
            </w:pPr>
          </w:p>
          <w:p w14:paraId="0E6F7B31" w14:textId="77777777" w:rsidR="004666C3" w:rsidRPr="00945364" w:rsidRDefault="004666C3" w:rsidP="007B73BD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46EB8B18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5543F381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654ECCF" w14:textId="77777777" w:rsidR="00E16EE9" w:rsidRDefault="00E16EE9" w:rsidP="00E16EE9">
            <w:pPr>
              <w:rPr>
                <w:rFonts w:ascii="Mind Meridian" w:hAnsi="Mind Meridian" w:cs="Mind Meridian"/>
              </w:rPr>
            </w:pPr>
          </w:p>
          <w:p w14:paraId="1B9C2605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317545F3" w14:textId="77777777" w:rsidR="004E3FD8" w:rsidRDefault="004E3FD8" w:rsidP="008509A0">
            <w:pPr>
              <w:rPr>
                <w:rFonts w:ascii="Mind Meridian" w:hAnsi="Mind Meridian" w:cs="Mind Meridian"/>
              </w:rPr>
            </w:pPr>
          </w:p>
          <w:p w14:paraId="554D4BB2" w14:textId="7EE1A49E" w:rsidR="008509A0" w:rsidRPr="00945364" w:rsidRDefault="008509A0" w:rsidP="008509A0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D4D3093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523312CE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262E5C54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2C309E52" w14:textId="77777777" w:rsidR="004E3FD8" w:rsidRDefault="004E3FD8" w:rsidP="008509A0">
            <w:pPr>
              <w:rPr>
                <w:rFonts w:ascii="Mind Meridian" w:hAnsi="Mind Meridian" w:cs="Mind Meridian"/>
              </w:rPr>
            </w:pPr>
          </w:p>
          <w:p w14:paraId="0A3C5B4E" w14:textId="7B093B30" w:rsidR="008509A0" w:rsidRPr="00945364" w:rsidRDefault="008509A0" w:rsidP="008509A0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9BCB4C6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618EC884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0B6F02BD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7A9A063D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2FAC6204" w14:textId="033912EB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078D9DC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76371525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5963FAC1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3422C0FE" w14:textId="34529595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7993099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0C3C5846" w14:textId="77777777" w:rsidR="004E3FD8" w:rsidRDefault="004E3FD8" w:rsidP="00E16EE9">
            <w:pPr>
              <w:rPr>
                <w:rFonts w:ascii="Mind Meridian" w:hAnsi="Mind Meridian" w:cs="Mind Meridian"/>
              </w:rPr>
            </w:pPr>
          </w:p>
          <w:p w14:paraId="5F7B7DF1" w14:textId="011849F2" w:rsidR="004E3FD8" w:rsidRDefault="004E3FD8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F75DCEC" w14:textId="77777777" w:rsidR="008509A0" w:rsidRDefault="008509A0" w:rsidP="00E16EE9">
            <w:pPr>
              <w:rPr>
                <w:rFonts w:ascii="Mind Meridian" w:hAnsi="Mind Meridian" w:cs="Mind Meridian"/>
              </w:rPr>
            </w:pPr>
          </w:p>
          <w:p w14:paraId="42D16184" w14:textId="77777777" w:rsidR="008509A0" w:rsidRPr="00945364" w:rsidRDefault="008509A0" w:rsidP="00E16EE9">
            <w:pPr>
              <w:rPr>
                <w:rFonts w:ascii="Mind Meridian" w:hAnsi="Mind Meridian" w:cs="Mind Meridian"/>
              </w:rPr>
            </w:pPr>
          </w:p>
          <w:p w14:paraId="57BEEBD3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  <w:p w14:paraId="65D5AF56" w14:textId="046C8CD6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51B45A58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0EFAD596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79AE8420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1B7BDBDE" w14:textId="00BEC4E2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Personal Qualities</w:t>
            </w:r>
          </w:p>
        </w:tc>
      </w:tr>
      <w:tr w:rsidR="00945364" w:rsidRPr="00945364" w14:paraId="15726385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D8E7998" w14:textId="5D9A5026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DDB96A8" w14:textId="0401AED4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C2F8E17" w14:textId="4F9CB98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376AC0C7" w14:textId="4A85766F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4D0B984" w14:textId="77777777" w:rsidTr="0075223E">
        <w:tc>
          <w:tcPr>
            <w:tcW w:w="4725" w:type="dxa"/>
            <w:shd w:val="clear" w:color="auto" w:fill="auto"/>
          </w:tcPr>
          <w:p w14:paraId="0741314B" w14:textId="77777777" w:rsidR="007F28DF" w:rsidRDefault="007F28DF" w:rsidP="00C36A44">
            <w:pPr>
              <w:rPr>
                <w:rFonts w:ascii="Mind Meridian" w:hAnsi="Mind Meridian" w:cs="Mind Meridian"/>
              </w:rPr>
            </w:pPr>
          </w:p>
          <w:p w14:paraId="6B0CC164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Excellent self-reflection skills.</w:t>
            </w:r>
          </w:p>
          <w:p w14:paraId="63640D8A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10685CD9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0EBEB206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44C044B4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Strong ethics and boundaries.</w:t>
            </w:r>
          </w:p>
          <w:p w14:paraId="1F1893E5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0CEE7E41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maintain good working relationships and </w:t>
            </w:r>
            <w:r>
              <w:rPr>
                <w:rFonts w:ascii="Mind Meridian" w:hAnsi="Mind Meridian" w:cs="Mind Meridian"/>
              </w:rPr>
              <w:t>work as part of an effective team</w:t>
            </w:r>
            <w:r w:rsidRPr="00945364">
              <w:rPr>
                <w:rFonts w:ascii="Mind Meridian" w:hAnsi="Mind Meridian" w:cs="Mind Meridian"/>
              </w:rPr>
              <w:t>.</w:t>
            </w:r>
          </w:p>
          <w:p w14:paraId="346E30B9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024FEA06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work in a pressured environment </w:t>
            </w:r>
            <w:r>
              <w:rPr>
                <w:rFonts w:ascii="Mind Meridian" w:hAnsi="Mind Meridian" w:cs="Mind Meridian"/>
              </w:rPr>
              <w:t>and to show</w:t>
            </w:r>
            <w:r w:rsidRPr="00945364">
              <w:rPr>
                <w:rFonts w:ascii="Mind Meridian" w:hAnsi="Mind Meridian" w:cs="Mind Meridian"/>
              </w:rPr>
              <w:t xml:space="preserve"> strong resilience.</w:t>
            </w:r>
          </w:p>
          <w:p w14:paraId="4ED1A03A" w14:textId="77777777" w:rsidR="003A0C04" w:rsidRPr="00945364" w:rsidRDefault="003A0C04" w:rsidP="003A0C04">
            <w:pPr>
              <w:rPr>
                <w:rFonts w:ascii="Mind Meridian" w:hAnsi="Mind Meridian" w:cs="Mind Meridian"/>
              </w:rPr>
            </w:pPr>
          </w:p>
          <w:p w14:paraId="5AFCA5D1" w14:textId="77777777" w:rsidR="003A0C04" w:rsidRPr="00945364" w:rsidRDefault="003A0C04" w:rsidP="003A0C04">
            <w:pPr>
              <w:rPr>
                <w:rFonts w:ascii="Mind Meridian" w:hAnsi="Mind Meridian" w:cs="Mind Meridian"/>
                <w:szCs w:val="22"/>
              </w:rPr>
            </w:pPr>
            <w:r w:rsidRPr="00945364">
              <w:rPr>
                <w:rFonts w:ascii="Mind Meridian" w:hAnsi="Mind Meridian" w:cs="Mind Meridian"/>
                <w:szCs w:val="22"/>
              </w:rPr>
              <w:t>Ability to handle sensitive information in a confidential and professional manner.</w:t>
            </w:r>
          </w:p>
          <w:p w14:paraId="5AE1DA1C" w14:textId="168BAB8E" w:rsidR="003A0C04" w:rsidRPr="00945364" w:rsidRDefault="003A0C0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37F1630A" w14:textId="77777777" w:rsidR="004666C3" w:rsidRPr="00945364" w:rsidRDefault="004666C3" w:rsidP="003266AE">
            <w:pPr>
              <w:rPr>
                <w:rFonts w:ascii="Mind Meridian" w:hAnsi="Mind Meridian" w:cs="Mind Meridian"/>
              </w:rPr>
            </w:pPr>
          </w:p>
          <w:p w14:paraId="2891168F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11B2E90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6AD62725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4A8B8AB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47C14645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5CB1B03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7C1FE15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583D25C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CDEF4F9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5068B857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5C74D12C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8897096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</w:p>
          <w:p w14:paraId="1BB0D7AD" w14:textId="77777777" w:rsidR="003E62FD" w:rsidRDefault="003E62FD" w:rsidP="003E62FD">
            <w:pPr>
              <w:rPr>
                <w:rFonts w:ascii="Mind Meridian" w:hAnsi="Mind Meridian" w:cs="Mind Meridian"/>
              </w:rPr>
            </w:pPr>
          </w:p>
          <w:p w14:paraId="6A4ECFA0" w14:textId="77777777" w:rsidR="003E62FD" w:rsidRPr="00945364" w:rsidRDefault="003E62FD" w:rsidP="003E62FD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81B5C8C" w14:textId="77777777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</w:p>
          <w:p w14:paraId="25794FB2" w14:textId="3DC58342" w:rsidR="00991844" w:rsidRPr="00945364" w:rsidRDefault="0099184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39F32C3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40F5126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5CF2CD6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4212C9A9" w14:textId="3A521D52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0C80D11E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4B16B55D" w14:textId="25515998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413884DB" w14:textId="3CE6CFC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04D97C2" w14:textId="7DBD9134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BC3AAEB" w14:textId="6C78738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2146FC89" w14:textId="77777777" w:rsidTr="0075223E">
        <w:tc>
          <w:tcPr>
            <w:tcW w:w="4725" w:type="dxa"/>
            <w:shd w:val="clear" w:color="auto" w:fill="auto"/>
          </w:tcPr>
          <w:p w14:paraId="1A286B52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1BA9D96C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negotiated.</w:t>
            </w:r>
          </w:p>
          <w:p w14:paraId="5E06B34A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4218FA6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some travelling which would be reimbursed in accordance with local terms and conditions.</w:t>
            </w:r>
          </w:p>
          <w:p w14:paraId="534BC139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1C408632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653FD4B1" w14:textId="79AA6D1A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1C71CA81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5472846A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DCD3823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26B96F14" w14:textId="77777777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14EF4DD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A853EF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9F2D0C9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49E6DE99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8F67BA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CCF6411" w14:textId="33406EC9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1B3EC1E3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1A0CF8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35A0F3B8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C70F0" w14:textId="77777777" w:rsidR="003A1618" w:rsidRDefault="003A1618">
      <w:r>
        <w:separator/>
      </w:r>
    </w:p>
  </w:endnote>
  <w:endnote w:type="continuationSeparator" w:id="0">
    <w:p w14:paraId="178D9A0E" w14:textId="77777777" w:rsidR="003A1618" w:rsidRDefault="003A1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orbel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Franklin Gothic Heavy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1AE231B-89AD-40E4-9C29-D03F3A385B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CE6153A-393E-4D18-8CBD-AE6B62BC8F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19F41" w14:textId="77777777" w:rsidR="003A1618" w:rsidRDefault="003A1618">
      <w:r>
        <w:separator/>
      </w:r>
    </w:p>
  </w:footnote>
  <w:footnote w:type="continuationSeparator" w:id="0">
    <w:p w14:paraId="01DD8685" w14:textId="77777777" w:rsidR="003A1618" w:rsidRDefault="003A1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C272A56"/>
    <w:multiLevelType w:val="hybridMultilevel"/>
    <w:tmpl w:val="9268414A"/>
    <w:lvl w:ilvl="0" w:tplc="4ECE945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77400500">
    <w:abstractNumId w:val="0"/>
  </w:num>
  <w:num w:numId="2" w16cid:durableId="1932619827">
    <w:abstractNumId w:val="4"/>
  </w:num>
  <w:num w:numId="3" w16cid:durableId="145515610">
    <w:abstractNumId w:val="1"/>
  </w:num>
  <w:num w:numId="4" w16cid:durableId="2136675382">
    <w:abstractNumId w:val="5"/>
  </w:num>
  <w:num w:numId="5" w16cid:durableId="1121144884">
    <w:abstractNumId w:val="3"/>
  </w:num>
  <w:num w:numId="6" w16cid:durableId="1412853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DB"/>
    <w:rsid w:val="0002259E"/>
    <w:rsid w:val="000237A1"/>
    <w:rsid w:val="0003502D"/>
    <w:rsid w:val="00063DF7"/>
    <w:rsid w:val="00093F0F"/>
    <w:rsid w:val="00096DF3"/>
    <w:rsid w:val="000A60BA"/>
    <w:rsid w:val="000B1207"/>
    <w:rsid w:val="000E2A65"/>
    <w:rsid w:val="000E3227"/>
    <w:rsid w:val="000E361D"/>
    <w:rsid w:val="000E48F7"/>
    <w:rsid w:val="000F2863"/>
    <w:rsid w:val="00123B26"/>
    <w:rsid w:val="001338B0"/>
    <w:rsid w:val="0015698D"/>
    <w:rsid w:val="001716FA"/>
    <w:rsid w:val="00185A2A"/>
    <w:rsid w:val="001A3E03"/>
    <w:rsid w:val="001B74E5"/>
    <w:rsid w:val="001F34BB"/>
    <w:rsid w:val="00260CDB"/>
    <w:rsid w:val="002641AA"/>
    <w:rsid w:val="00291F8F"/>
    <w:rsid w:val="002B1E9D"/>
    <w:rsid w:val="002B20F0"/>
    <w:rsid w:val="002B6EB3"/>
    <w:rsid w:val="002C08EA"/>
    <w:rsid w:val="002D6C95"/>
    <w:rsid w:val="002E3FE1"/>
    <w:rsid w:val="003266AE"/>
    <w:rsid w:val="00372870"/>
    <w:rsid w:val="00374C20"/>
    <w:rsid w:val="0038200C"/>
    <w:rsid w:val="003933F8"/>
    <w:rsid w:val="00393BE2"/>
    <w:rsid w:val="00395630"/>
    <w:rsid w:val="003A0C04"/>
    <w:rsid w:val="003A1618"/>
    <w:rsid w:val="003D18D7"/>
    <w:rsid w:val="003D5DF9"/>
    <w:rsid w:val="003E0342"/>
    <w:rsid w:val="003E62FD"/>
    <w:rsid w:val="003E6C6B"/>
    <w:rsid w:val="00406691"/>
    <w:rsid w:val="00410356"/>
    <w:rsid w:val="00422A05"/>
    <w:rsid w:val="00424AF4"/>
    <w:rsid w:val="0045220C"/>
    <w:rsid w:val="00457114"/>
    <w:rsid w:val="004666C3"/>
    <w:rsid w:val="00471CCE"/>
    <w:rsid w:val="004753F4"/>
    <w:rsid w:val="004B2C06"/>
    <w:rsid w:val="004C232F"/>
    <w:rsid w:val="004C4159"/>
    <w:rsid w:val="004D7BB8"/>
    <w:rsid w:val="004E3E85"/>
    <w:rsid w:val="004E3FD8"/>
    <w:rsid w:val="004F0CAF"/>
    <w:rsid w:val="005015AC"/>
    <w:rsid w:val="00514458"/>
    <w:rsid w:val="005315D0"/>
    <w:rsid w:val="00531716"/>
    <w:rsid w:val="00540075"/>
    <w:rsid w:val="0054272B"/>
    <w:rsid w:val="00542911"/>
    <w:rsid w:val="00555AAA"/>
    <w:rsid w:val="00572C6E"/>
    <w:rsid w:val="00586588"/>
    <w:rsid w:val="005902F2"/>
    <w:rsid w:val="005B1A02"/>
    <w:rsid w:val="005C6CE6"/>
    <w:rsid w:val="005D2F72"/>
    <w:rsid w:val="005D7CF7"/>
    <w:rsid w:val="005E22CC"/>
    <w:rsid w:val="005E30F6"/>
    <w:rsid w:val="00611B22"/>
    <w:rsid w:val="00631F8C"/>
    <w:rsid w:val="00635054"/>
    <w:rsid w:val="00666040"/>
    <w:rsid w:val="00681394"/>
    <w:rsid w:val="00695744"/>
    <w:rsid w:val="006A1631"/>
    <w:rsid w:val="006A2A83"/>
    <w:rsid w:val="006B2C92"/>
    <w:rsid w:val="006C3EA3"/>
    <w:rsid w:val="006C5369"/>
    <w:rsid w:val="006E4A8F"/>
    <w:rsid w:val="00707B04"/>
    <w:rsid w:val="00713575"/>
    <w:rsid w:val="0073769F"/>
    <w:rsid w:val="00746335"/>
    <w:rsid w:val="0075223E"/>
    <w:rsid w:val="00754CBA"/>
    <w:rsid w:val="007676EC"/>
    <w:rsid w:val="00774397"/>
    <w:rsid w:val="007744C2"/>
    <w:rsid w:val="007A5025"/>
    <w:rsid w:val="007B73BD"/>
    <w:rsid w:val="007C183F"/>
    <w:rsid w:val="007D0C30"/>
    <w:rsid w:val="007D5DA2"/>
    <w:rsid w:val="007D66C5"/>
    <w:rsid w:val="007E068C"/>
    <w:rsid w:val="007E27EA"/>
    <w:rsid w:val="007F28DF"/>
    <w:rsid w:val="00812EE1"/>
    <w:rsid w:val="00824F85"/>
    <w:rsid w:val="00826CC7"/>
    <w:rsid w:val="00833EAA"/>
    <w:rsid w:val="008509A0"/>
    <w:rsid w:val="00852C32"/>
    <w:rsid w:val="008550D3"/>
    <w:rsid w:val="00871F65"/>
    <w:rsid w:val="00872536"/>
    <w:rsid w:val="008C14B5"/>
    <w:rsid w:val="008D1C04"/>
    <w:rsid w:val="008D5744"/>
    <w:rsid w:val="008F6985"/>
    <w:rsid w:val="00923217"/>
    <w:rsid w:val="00945364"/>
    <w:rsid w:val="00945BBB"/>
    <w:rsid w:val="00961CD1"/>
    <w:rsid w:val="00991844"/>
    <w:rsid w:val="009A5A0F"/>
    <w:rsid w:val="009C7CEB"/>
    <w:rsid w:val="009F4F97"/>
    <w:rsid w:val="00A07466"/>
    <w:rsid w:val="00A300B8"/>
    <w:rsid w:val="00A31C05"/>
    <w:rsid w:val="00A32625"/>
    <w:rsid w:val="00A32A76"/>
    <w:rsid w:val="00A62003"/>
    <w:rsid w:val="00A7734F"/>
    <w:rsid w:val="00A80F32"/>
    <w:rsid w:val="00AC39C4"/>
    <w:rsid w:val="00AC3F13"/>
    <w:rsid w:val="00AD6F74"/>
    <w:rsid w:val="00AD7D65"/>
    <w:rsid w:val="00B43B6A"/>
    <w:rsid w:val="00B532AE"/>
    <w:rsid w:val="00B637C7"/>
    <w:rsid w:val="00B63D32"/>
    <w:rsid w:val="00B8794B"/>
    <w:rsid w:val="00B87EDE"/>
    <w:rsid w:val="00B9324E"/>
    <w:rsid w:val="00B96889"/>
    <w:rsid w:val="00BA001F"/>
    <w:rsid w:val="00BB0ACF"/>
    <w:rsid w:val="00BB3087"/>
    <w:rsid w:val="00BE7870"/>
    <w:rsid w:val="00BF2188"/>
    <w:rsid w:val="00C02FBB"/>
    <w:rsid w:val="00C1721A"/>
    <w:rsid w:val="00C35340"/>
    <w:rsid w:val="00C36A44"/>
    <w:rsid w:val="00C4132B"/>
    <w:rsid w:val="00C668B3"/>
    <w:rsid w:val="00C81FF6"/>
    <w:rsid w:val="00C90008"/>
    <w:rsid w:val="00C95CA5"/>
    <w:rsid w:val="00CB57D7"/>
    <w:rsid w:val="00CB6F87"/>
    <w:rsid w:val="00CC2AE6"/>
    <w:rsid w:val="00CE5780"/>
    <w:rsid w:val="00D16BF0"/>
    <w:rsid w:val="00D33630"/>
    <w:rsid w:val="00D365DC"/>
    <w:rsid w:val="00D4002D"/>
    <w:rsid w:val="00D74B49"/>
    <w:rsid w:val="00D7751F"/>
    <w:rsid w:val="00D84519"/>
    <w:rsid w:val="00DC211F"/>
    <w:rsid w:val="00DD60C1"/>
    <w:rsid w:val="00DE4B58"/>
    <w:rsid w:val="00E02BDE"/>
    <w:rsid w:val="00E16EE9"/>
    <w:rsid w:val="00E36618"/>
    <w:rsid w:val="00E377AE"/>
    <w:rsid w:val="00E41F92"/>
    <w:rsid w:val="00E52964"/>
    <w:rsid w:val="00E71562"/>
    <w:rsid w:val="00E75223"/>
    <w:rsid w:val="00E9595B"/>
    <w:rsid w:val="00EA3641"/>
    <w:rsid w:val="00EA411C"/>
    <w:rsid w:val="00EF094A"/>
    <w:rsid w:val="00EF5A37"/>
    <w:rsid w:val="00EF715E"/>
    <w:rsid w:val="00F3424B"/>
    <w:rsid w:val="00F36447"/>
    <w:rsid w:val="00F7273C"/>
    <w:rsid w:val="00F842C6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84EE"/>
  <w15:chartTrackingRefBased/>
  <w15:docId w15:val="{BC2B0BD9-880C-4A0C-B337-96077550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XHK273YG\Blank%20JD%20and%20P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8F38E384F5B42B904EA9C04C8BA0E" ma:contentTypeVersion="13" ma:contentTypeDescription="Create a new document." ma:contentTypeScope="" ma:versionID="008a0580e14cd4afd7fcc75570c321b7">
  <xsd:schema xmlns:xsd="http://www.w3.org/2001/XMLSchema" xmlns:xs="http://www.w3.org/2001/XMLSchema" xmlns:p="http://schemas.microsoft.com/office/2006/metadata/properties" xmlns:ns2="df614695-b552-418e-aab5-40d3b391e13e" xmlns:ns3="f919f6e6-bc7f-4218-b319-57d87f5a4527" targetNamespace="http://schemas.microsoft.com/office/2006/metadata/properties" ma:root="true" ma:fieldsID="844b61bc546013f453c2dba3f7c63583" ns2:_="" ns3:_="">
    <xsd:import namespace="df614695-b552-418e-aab5-40d3b391e13e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14695-b552-418e-aab5-40d3b391e1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5ADA0FA-0081-4607-98A4-78B38D556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14695-b552-418e-aab5-40d3b391e13e"/>
    <ds:schemaRef ds:uri="f919f6e6-bc7f-4218-b319-57d87f5a4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JD and PS (1)</Template>
  <TotalTime>39</TotalTime>
  <Pages>3</Pages>
  <Words>537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METROPOLITAN BOROUGH OF ROCHDALE</vt:lpstr>
    </vt:vector>
  </TitlesOfParts>
  <Company>Gateway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Parrish</dc:creator>
  <cp:keywords/>
  <cp:lastModifiedBy>John Consterdine</cp:lastModifiedBy>
  <cp:revision>33</cp:revision>
  <cp:lastPrinted>2003-06-04T12:59:00Z</cp:lastPrinted>
  <dcterms:created xsi:type="dcterms:W3CDTF">2022-01-06T15:31:00Z</dcterms:created>
  <dcterms:modified xsi:type="dcterms:W3CDTF">2022-05-05T10:01:00Z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0x0101002B98F38E384F5B42B904EA9C04C8BA0E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