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3851A" w14:textId="77777777"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7728" behindDoc="1" locked="0" layoutInCell="1" allowOverlap="1" wp14:anchorId="675B462D" wp14:editId="33A00F1B">
            <wp:simplePos x="0" y="0"/>
            <wp:positionH relativeFrom="margin">
              <wp:posOffset>374650</wp:posOffset>
            </wp:positionH>
            <wp:positionV relativeFrom="paragraph">
              <wp:posOffset>-59690</wp:posOffset>
            </wp:positionV>
            <wp:extent cx="5734050" cy="7651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1CE6008D" w14:textId="77777777" w:rsidR="00510F76" w:rsidRPr="003266AA" w:rsidRDefault="00510F76" w:rsidP="00510F76">
      <w:pPr>
        <w:rPr>
          <w:rFonts w:ascii="Mind Meridian" w:hAnsi="Mind Meridian" w:cs="Mind Meridian"/>
          <w:b/>
          <w:sz w:val="24"/>
          <w:szCs w:val="24"/>
          <w:u w:val="single"/>
        </w:rPr>
      </w:pPr>
    </w:p>
    <w:p w14:paraId="3EAFED5A" w14:textId="77777777" w:rsidR="00510F76" w:rsidRPr="003266AA" w:rsidRDefault="00510F76" w:rsidP="00510F76">
      <w:pPr>
        <w:rPr>
          <w:rFonts w:ascii="Mind Meridian" w:hAnsi="Mind Meridian" w:cs="Mind Meridian"/>
          <w:b/>
          <w:sz w:val="24"/>
          <w:szCs w:val="24"/>
          <w:u w:val="single"/>
        </w:rPr>
      </w:pPr>
    </w:p>
    <w:p w14:paraId="7E315E26" w14:textId="77777777" w:rsidR="00510F76" w:rsidRPr="003266AA" w:rsidRDefault="00510F76" w:rsidP="00510F76">
      <w:pPr>
        <w:rPr>
          <w:rFonts w:ascii="Mind Meridian" w:hAnsi="Mind Meridian" w:cs="Mind Meridian"/>
          <w:b/>
          <w:sz w:val="24"/>
          <w:szCs w:val="24"/>
          <w:u w:val="single"/>
        </w:rPr>
      </w:pPr>
    </w:p>
    <w:p w14:paraId="46F5CA72" w14:textId="77777777" w:rsidR="00510F76" w:rsidRPr="003266AA" w:rsidRDefault="00510F76" w:rsidP="00510F76">
      <w:pPr>
        <w:rPr>
          <w:rFonts w:ascii="Mind Meridian" w:hAnsi="Mind Meridian" w:cs="Mind Meridian"/>
          <w:b/>
          <w:sz w:val="24"/>
          <w:szCs w:val="24"/>
        </w:rPr>
      </w:pPr>
    </w:p>
    <w:p w14:paraId="5E644DF4" w14:textId="77777777" w:rsidR="00510F76" w:rsidRPr="00547481" w:rsidRDefault="00510F76" w:rsidP="00510F76">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490F81FA" w14:textId="77777777" w:rsidR="00510F76" w:rsidRPr="003266AA" w:rsidRDefault="00510F76" w:rsidP="00510F76">
      <w:pPr>
        <w:jc w:val="center"/>
        <w:rPr>
          <w:rFonts w:ascii="Mind Meridian" w:hAnsi="Mind Meridian" w:cs="Mind Meridian"/>
          <w:b/>
          <w:sz w:val="24"/>
          <w:szCs w:val="24"/>
          <w:u w:val="single"/>
        </w:rPr>
      </w:pPr>
    </w:p>
    <w:p w14:paraId="72FA22B8"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266AA" w14:paraId="35816A4D" w14:textId="77777777" w:rsidTr="0084675A">
        <w:tc>
          <w:tcPr>
            <w:tcW w:w="3436" w:type="dxa"/>
          </w:tcPr>
          <w:p w14:paraId="0112D0F4"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 xml:space="preserve">Job Title:  </w:t>
            </w:r>
          </w:p>
        </w:tc>
        <w:tc>
          <w:tcPr>
            <w:tcW w:w="6062" w:type="dxa"/>
            <w:gridSpan w:val="3"/>
          </w:tcPr>
          <w:p w14:paraId="49E6C787" w14:textId="0BC0F5F4" w:rsidR="00510F76" w:rsidRPr="003D1C1D" w:rsidRDefault="003D1C1D">
            <w:pPr>
              <w:rPr>
                <w:rFonts w:ascii="Mind Meridian Display" w:hAnsi="Mind Meridian Display" w:cs="Mind Meridian Display"/>
                <w:bCs/>
                <w:sz w:val="24"/>
                <w:szCs w:val="24"/>
              </w:rPr>
            </w:pPr>
            <w:r w:rsidRPr="003D1C1D">
              <w:rPr>
                <w:rFonts w:ascii="Mind Meridian Display" w:hAnsi="Mind Meridian Display" w:cs="Mind Meridian Display"/>
                <w:bCs/>
                <w:sz w:val="24"/>
                <w:szCs w:val="24"/>
              </w:rPr>
              <w:t>Peer Support Worker</w:t>
            </w:r>
          </w:p>
        </w:tc>
      </w:tr>
      <w:tr w:rsidR="00510F76" w:rsidRPr="003266AA" w14:paraId="46678078" w14:textId="77777777" w:rsidTr="0084675A">
        <w:tc>
          <w:tcPr>
            <w:tcW w:w="3436" w:type="dxa"/>
          </w:tcPr>
          <w:p w14:paraId="40D7CC43" w14:textId="77777777" w:rsidR="00510F76" w:rsidRPr="003266AA" w:rsidRDefault="00510F76">
            <w:pPr>
              <w:rPr>
                <w:rFonts w:ascii="Mind Meridian" w:hAnsi="Mind Meridian" w:cs="Mind Meridian"/>
                <w:b/>
                <w:sz w:val="24"/>
                <w:szCs w:val="24"/>
              </w:rPr>
            </w:pPr>
          </w:p>
        </w:tc>
        <w:tc>
          <w:tcPr>
            <w:tcW w:w="6062" w:type="dxa"/>
            <w:gridSpan w:val="3"/>
          </w:tcPr>
          <w:p w14:paraId="31C3FA56" w14:textId="77777777" w:rsidR="00510F76" w:rsidRPr="00B52E4C" w:rsidRDefault="00510F76">
            <w:pPr>
              <w:rPr>
                <w:rFonts w:ascii="Mind Meridian" w:hAnsi="Mind Meridian" w:cs="Mind Meridian"/>
                <w:sz w:val="24"/>
                <w:szCs w:val="24"/>
              </w:rPr>
            </w:pPr>
          </w:p>
        </w:tc>
      </w:tr>
      <w:tr w:rsidR="00510F76" w:rsidRPr="00D2201B" w14:paraId="07AFE0B2" w14:textId="77777777" w:rsidTr="0084675A">
        <w:tc>
          <w:tcPr>
            <w:tcW w:w="3436" w:type="dxa"/>
          </w:tcPr>
          <w:p w14:paraId="0BB86386" w14:textId="77777777" w:rsidR="00510F76" w:rsidRPr="00910055" w:rsidRDefault="00510F76">
            <w:pPr>
              <w:rPr>
                <w:rFonts w:ascii="Mind Meridian" w:hAnsi="Mind Meridian" w:cs="Mind Meridian"/>
                <w:b/>
                <w:sz w:val="24"/>
                <w:szCs w:val="24"/>
              </w:rPr>
            </w:pPr>
            <w:r w:rsidRPr="00910055">
              <w:rPr>
                <w:rFonts w:ascii="Mind Meridian" w:hAnsi="Mind Meridian" w:cs="Mind Meridian"/>
                <w:b/>
                <w:sz w:val="24"/>
                <w:szCs w:val="24"/>
              </w:rPr>
              <w:t>Grade:</w:t>
            </w:r>
          </w:p>
        </w:tc>
        <w:tc>
          <w:tcPr>
            <w:tcW w:w="6062" w:type="dxa"/>
            <w:gridSpan w:val="3"/>
          </w:tcPr>
          <w:p w14:paraId="320C8C3D" w14:textId="6E3F4655" w:rsidR="00F44110" w:rsidRDefault="00F44110" w:rsidP="00F44110">
            <w:pPr>
              <w:rPr>
                <w:rFonts w:ascii="Mind Meridian" w:hAnsi="Mind Meridian" w:cs="Mind Meridian"/>
                <w:sz w:val="24"/>
                <w:szCs w:val="24"/>
              </w:rPr>
            </w:pPr>
            <w:r>
              <w:rPr>
                <w:rFonts w:ascii="Mind Meridian" w:hAnsi="Mind Meridian" w:cs="Mind Meridian"/>
                <w:sz w:val="24"/>
                <w:szCs w:val="24"/>
              </w:rPr>
              <w:t>Salary Scale</w:t>
            </w:r>
            <w:r w:rsidR="002258AF">
              <w:rPr>
                <w:rFonts w:ascii="Mind Meridian" w:hAnsi="Mind Meridian" w:cs="Mind Meridian"/>
                <w:sz w:val="24"/>
                <w:szCs w:val="24"/>
              </w:rPr>
              <w:t>:</w:t>
            </w:r>
            <w:r>
              <w:rPr>
                <w:rFonts w:ascii="Mind Meridian" w:hAnsi="Mind Meridian" w:cs="Mind Meridian"/>
                <w:sz w:val="24"/>
                <w:szCs w:val="24"/>
              </w:rPr>
              <w:t xml:space="preserve"> 5</w:t>
            </w:r>
            <w:r w:rsidR="002258AF">
              <w:rPr>
                <w:rFonts w:ascii="Mind Meridian" w:hAnsi="Mind Meridian" w:cs="Mind Meridian"/>
                <w:sz w:val="24"/>
                <w:szCs w:val="24"/>
              </w:rPr>
              <w:t xml:space="preserve">, </w:t>
            </w:r>
            <w:r>
              <w:rPr>
                <w:rFonts w:ascii="Mind Meridian" w:hAnsi="Mind Meridian" w:cs="Mind Meridian"/>
                <w:sz w:val="24"/>
                <w:szCs w:val="24"/>
              </w:rPr>
              <w:t xml:space="preserve"> Point</w:t>
            </w:r>
            <w:r w:rsidR="002258AF">
              <w:rPr>
                <w:rFonts w:ascii="Mind Meridian" w:hAnsi="Mind Meridian" w:cs="Mind Meridian"/>
                <w:sz w:val="24"/>
                <w:szCs w:val="24"/>
              </w:rPr>
              <w:t>s:</w:t>
            </w:r>
            <w:r w:rsidR="0074353C">
              <w:rPr>
                <w:rFonts w:ascii="Mind Meridian" w:hAnsi="Mind Meridian" w:cs="Mind Meridian"/>
                <w:sz w:val="24"/>
                <w:szCs w:val="24"/>
              </w:rPr>
              <w:t xml:space="preserve"> </w:t>
            </w:r>
            <w:r w:rsidR="002258AF">
              <w:rPr>
                <w:rFonts w:ascii="Mind Meridian" w:hAnsi="Mind Meridian" w:cs="Mind Meridian"/>
                <w:sz w:val="24"/>
                <w:szCs w:val="24"/>
              </w:rPr>
              <w:t>22-25</w:t>
            </w:r>
          </w:p>
          <w:p w14:paraId="43D3ED65" w14:textId="75F38531" w:rsidR="0074353C" w:rsidRDefault="00867A6C" w:rsidP="00F44110">
            <w:pPr>
              <w:rPr>
                <w:rFonts w:ascii="Mind Meridian" w:hAnsi="Mind Meridian" w:cs="Mind Meridian"/>
                <w:sz w:val="24"/>
                <w:szCs w:val="24"/>
              </w:rPr>
            </w:pPr>
            <w:r w:rsidRPr="00867A6C">
              <w:rPr>
                <w:rFonts w:ascii="Mind Meridian" w:hAnsi="Mind Meridian" w:cs="Mind Meridian"/>
                <w:sz w:val="24"/>
                <w:szCs w:val="24"/>
              </w:rPr>
              <w:t>£19,828.55 – 21,745.46 per annum pro rata</w:t>
            </w:r>
            <w:r w:rsidR="00E262DA">
              <w:rPr>
                <w:rFonts w:ascii="Mind Meridian" w:hAnsi="Mind Meridian" w:cs="Mind Meridian"/>
                <w:sz w:val="24"/>
                <w:szCs w:val="24"/>
              </w:rPr>
              <w:t xml:space="preserve"> (25 Hours)</w:t>
            </w:r>
          </w:p>
          <w:p w14:paraId="1E0D84E4" w14:textId="21D78FE6" w:rsidR="000E616B" w:rsidRPr="00D2201B" w:rsidRDefault="000E616B" w:rsidP="00F44110">
            <w:pPr>
              <w:rPr>
                <w:rFonts w:ascii="Mind Meridian" w:hAnsi="Mind Meridian" w:cs="Mind Meridian"/>
                <w:sz w:val="24"/>
                <w:szCs w:val="24"/>
                <w:lang w:val="it-IT"/>
              </w:rPr>
            </w:pPr>
          </w:p>
        </w:tc>
      </w:tr>
      <w:tr w:rsidR="00510F76" w:rsidRPr="00D2201B" w14:paraId="506F6E0E" w14:textId="77777777" w:rsidTr="0084675A">
        <w:tc>
          <w:tcPr>
            <w:tcW w:w="3436" w:type="dxa"/>
          </w:tcPr>
          <w:p w14:paraId="014BB32E" w14:textId="77777777" w:rsidR="00510F76" w:rsidRPr="00D2201B" w:rsidRDefault="00510F76">
            <w:pPr>
              <w:rPr>
                <w:rFonts w:ascii="Mind Meridian" w:hAnsi="Mind Meridian" w:cs="Mind Meridian"/>
                <w:b/>
                <w:sz w:val="24"/>
                <w:szCs w:val="24"/>
                <w:lang w:val="it-IT"/>
              </w:rPr>
            </w:pPr>
          </w:p>
        </w:tc>
        <w:tc>
          <w:tcPr>
            <w:tcW w:w="6062" w:type="dxa"/>
            <w:gridSpan w:val="3"/>
          </w:tcPr>
          <w:p w14:paraId="5025AD1F" w14:textId="77777777" w:rsidR="00735518" w:rsidRPr="00D2201B" w:rsidRDefault="00735518" w:rsidP="00CE3FD4">
            <w:pPr>
              <w:rPr>
                <w:rFonts w:ascii="Mind Meridian" w:hAnsi="Mind Meridian" w:cs="Mind Meridian"/>
                <w:sz w:val="24"/>
                <w:szCs w:val="24"/>
                <w:lang w:val="it-IT"/>
              </w:rPr>
            </w:pPr>
          </w:p>
        </w:tc>
      </w:tr>
      <w:tr w:rsidR="00510F76" w:rsidRPr="003266AA" w14:paraId="690958CA" w14:textId="77777777" w:rsidTr="0084675A">
        <w:tc>
          <w:tcPr>
            <w:tcW w:w="3436" w:type="dxa"/>
          </w:tcPr>
          <w:p w14:paraId="5DDDF4B0"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Immediate Supervisor:</w:t>
            </w:r>
          </w:p>
        </w:tc>
        <w:tc>
          <w:tcPr>
            <w:tcW w:w="6062" w:type="dxa"/>
            <w:gridSpan w:val="3"/>
          </w:tcPr>
          <w:p w14:paraId="2700E978" w14:textId="6B5491D7" w:rsidR="00510F76" w:rsidRPr="003266AA" w:rsidRDefault="005F07A8">
            <w:pPr>
              <w:rPr>
                <w:rFonts w:ascii="Mind Meridian" w:hAnsi="Mind Meridian" w:cs="Mind Meridian"/>
                <w:sz w:val="24"/>
                <w:szCs w:val="24"/>
              </w:rPr>
            </w:pPr>
            <w:r>
              <w:rPr>
                <w:rFonts w:ascii="Mind Meridian" w:hAnsi="Mind Meridian" w:cs="Mind Meridian"/>
                <w:sz w:val="24"/>
                <w:szCs w:val="24"/>
              </w:rPr>
              <w:t xml:space="preserve">Lived Experience </w:t>
            </w:r>
            <w:r w:rsidR="005773A4">
              <w:rPr>
                <w:rFonts w:ascii="Mind Meridian" w:hAnsi="Mind Meridian" w:cs="Mind Meridian"/>
                <w:sz w:val="24"/>
                <w:szCs w:val="24"/>
              </w:rPr>
              <w:t>Manager</w:t>
            </w:r>
            <w:r w:rsidR="003D1C1D">
              <w:rPr>
                <w:rFonts w:ascii="Mind Meridian" w:hAnsi="Mind Meridian" w:cs="Mind Meridian"/>
                <w:sz w:val="24"/>
                <w:szCs w:val="24"/>
              </w:rPr>
              <w:t xml:space="preserve"> </w:t>
            </w:r>
          </w:p>
        </w:tc>
      </w:tr>
      <w:tr w:rsidR="00510F76" w:rsidRPr="003266AA" w14:paraId="1FA7ACBA" w14:textId="77777777" w:rsidTr="0084675A">
        <w:tc>
          <w:tcPr>
            <w:tcW w:w="3436" w:type="dxa"/>
          </w:tcPr>
          <w:p w14:paraId="26A02011" w14:textId="77777777" w:rsidR="00510F76" w:rsidRPr="003266AA" w:rsidRDefault="00510F76">
            <w:pPr>
              <w:rPr>
                <w:rFonts w:ascii="Mind Meridian" w:hAnsi="Mind Meridian" w:cs="Mind Meridian"/>
                <w:b/>
                <w:sz w:val="24"/>
                <w:szCs w:val="24"/>
              </w:rPr>
            </w:pPr>
          </w:p>
        </w:tc>
        <w:tc>
          <w:tcPr>
            <w:tcW w:w="6062" w:type="dxa"/>
            <w:gridSpan w:val="3"/>
          </w:tcPr>
          <w:p w14:paraId="67FAE81E" w14:textId="77777777" w:rsidR="00510F76" w:rsidRPr="003266AA" w:rsidRDefault="00510F76">
            <w:pPr>
              <w:rPr>
                <w:rFonts w:ascii="Mind Meridian" w:hAnsi="Mind Meridian" w:cs="Mind Meridian"/>
                <w:sz w:val="24"/>
                <w:szCs w:val="24"/>
              </w:rPr>
            </w:pPr>
          </w:p>
        </w:tc>
      </w:tr>
      <w:tr w:rsidR="00510F76" w:rsidRPr="003266AA" w14:paraId="518027CF" w14:textId="77777777" w:rsidTr="0084675A">
        <w:tc>
          <w:tcPr>
            <w:tcW w:w="3436" w:type="dxa"/>
          </w:tcPr>
          <w:p w14:paraId="7E9A2FA3" w14:textId="2D4D1F32" w:rsidR="00510F76" w:rsidRPr="003266AA" w:rsidRDefault="00510F76" w:rsidP="00B13D54">
            <w:pPr>
              <w:rPr>
                <w:rFonts w:ascii="Mind Meridian" w:hAnsi="Mind Meridian" w:cs="Mind Meridian"/>
                <w:b/>
                <w:sz w:val="24"/>
                <w:szCs w:val="24"/>
              </w:rPr>
            </w:pPr>
          </w:p>
        </w:tc>
        <w:tc>
          <w:tcPr>
            <w:tcW w:w="6062" w:type="dxa"/>
            <w:gridSpan w:val="3"/>
          </w:tcPr>
          <w:p w14:paraId="7C2278C5" w14:textId="27D4E475" w:rsidR="00510F76" w:rsidRPr="003266AA" w:rsidRDefault="00510F76">
            <w:pPr>
              <w:rPr>
                <w:rFonts w:ascii="Mind Meridian" w:hAnsi="Mind Meridian" w:cs="Mind Meridian"/>
                <w:sz w:val="24"/>
                <w:szCs w:val="24"/>
              </w:rPr>
            </w:pPr>
          </w:p>
        </w:tc>
      </w:tr>
      <w:tr w:rsidR="00510F76" w:rsidRPr="003266AA" w14:paraId="72871D82" w14:textId="77777777" w:rsidTr="0084675A">
        <w:tc>
          <w:tcPr>
            <w:tcW w:w="3436" w:type="dxa"/>
          </w:tcPr>
          <w:p w14:paraId="3C840EFC" w14:textId="77777777" w:rsidR="00510F76" w:rsidRPr="003266AA" w:rsidRDefault="00510F76">
            <w:pPr>
              <w:rPr>
                <w:rFonts w:ascii="Mind Meridian" w:hAnsi="Mind Meridian" w:cs="Mind Meridian"/>
                <w:b/>
                <w:sz w:val="24"/>
                <w:szCs w:val="24"/>
              </w:rPr>
            </w:pPr>
          </w:p>
        </w:tc>
        <w:tc>
          <w:tcPr>
            <w:tcW w:w="6062" w:type="dxa"/>
            <w:gridSpan w:val="3"/>
          </w:tcPr>
          <w:p w14:paraId="313FAAC5" w14:textId="77777777" w:rsidR="00510F76" w:rsidRPr="003266AA" w:rsidRDefault="00510F76">
            <w:pPr>
              <w:rPr>
                <w:rFonts w:ascii="Mind Meridian" w:hAnsi="Mind Meridian" w:cs="Mind Meridian"/>
                <w:sz w:val="24"/>
                <w:szCs w:val="24"/>
              </w:rPr>
            </w:pPr>
          </w:p>
        </w:tc>
      </w:tr>
      <w:tr w:rsidR="00510F76" w:rsidRPr="003266AA" w14:paraId="5EC12294" w14:textId="77777777" w:rsidTr="0084675A">
        <w:tc>
          <w:tcPr>
            <w:tcW w:w="3436" w:type="dxa"/>
          </w:tcPr>
          <w:p w14:paraId="4483EB2E" w14:textId="77777777" w:rsidR="00510F76" w:rsidRDefault="00510F76">
            <w:pPr>
              <w:rPr>
                <w:rFonts w:ascii="Mind Meridian" w:hAnsi="Mind Meridian" w:cs="Mind Meridian"/>
                <w:b/>
                <w:sz w:val="24"/>
                <w:szCs w:val="24"/>
              </w:rPr>
            </w:pPr>
            <w:r w:rsidRPr="003266AA">
              <w:rPr>
                <w:rFonts w:ascii="Mind Meridian" w:hAnsi="Mind Meridian" w:cs="Mind Meridian"/>
                <w:b/>
                <w:sz w:val="24"/>
                <w:szCs w:val="24"/>
              </w:rPr>
              <w:t>Hours of Duty:</w:t>
            </w:r>
          </w:p>
          <w:p w14:paraId="622797D4" w14:textId="77777777" w:rsidR="004F5F1F" w:rsidRDefault="004F5F1F">
            <w:pPr>
              <w:rPr>
                <w:rFonts w:ascii="Mind Meridian" w:hAnsi="Mind Meridian" w:cs="Mind Meridian"/>
                <w:b/>
                <w:sz w:val="24"/>
                <w:szCs w:val="24"/>
              </w:rPr>
            </w:pPr>
          </w:p>
          <w:p w14:paraId="23F88133" w14:textId="77777777" w:rsidR="004F5F1F" w:rsidRDefault="004F5F1F">
            <w:pPr>
              <w:rPr>
                <w:rFonts w:ascii="Mind Meridian" w:hAnsi="Mind Meridian" w:cs="Mind Meridian"/>
                <w:b/>
                <w:sz w:val="24"/>
                <w:szCs w:val="24"/>
              </w:rPr>
            </w:pPr>
          </w:p>
          <w:p w14:paraId="0F814B8F"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Location:</w:t>
            </w:r>
          </w:p>
          <w:p w14:paraId="6E3C721B" w14:textId="77777777" w:rsidR="004F5F1F" w:rsidRDefault="004F5F1F" w:rsidP="004F5F1F">
            <w:pPr>
              <w:rPr>
                <w:rFonts w:ascii="Mind Meridian" w:hAnsi="Mind Meridian" w:cs="Mind Meridian"/>
                <w:b/>
                <w:bCs/>
                <w:sz w:val="24"/>
                <w:szCs w:val="24"/>
              </w:rPr>
            </w:pPr>
          </w:p>
          <w:p w14:paraId="1FF268C0"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Staff Benefits:</w:t>
            </w:r>
          </w:p>
          <w:p w14:paraId="31A959CE" w14:textId="77777777" w:rsidR="004F5F1F" w:rsidRPr="003266AA" w:rsidRDefault="004F5F1F">
            <w:pPr>
              <w:rPr>
                <w:rFonts w:ascii="Mind Meridian" w:hAnsi="Mind Meridian" w:cs="Mind Meridian"/>
                <w:b/>
                <w:sz w:val="24"/>
                <w:szCs w:val="24"/>
              </w:rPr>
            </w:pPr>
          </w:p>
        </w:tc>
        <w:tc>
          <w:tcPr>
            <w:tcW w:w="6062" w:type="dxa"/>
            <w:gridSpan w:val="3"/>
          </w:tcPr>
          <w:p w14:paraId="5F5E418C" w14:textId="1A499D04" w:rsidR="004F5F1F" w:rsidRDefault="00867A6C" w:rsidP="00633A1D">
            <w:pPr>
              <w:rPr>
                <w:rFonts w:ascii="Mind Meridian" w:hAnsi="Mind Meridian" w:cs="Mind Meridian"/>
                <w:sz w:val="24"/>
                <w:szCs w:val="24"/>
              </w:rPr>
            </w:pPr>
            <w:r>
              <w:rPr>
                <w:rFonts w:ascii="Mind Meridian" w:hAnsi="Mind Meridian" w:cs="Mind Meridian"/>
                <w:b/>
                <w:sz w:val="24"/>
                <w:szCs w:val="24"/>
              </w:rPr>
              <w:t>2</w:t>
            </w:r>
            <w:r w:rsidR="00970BB9" w:rsidRPr="002502B6">
              <w:rPr>
                <w:rFonts w:ascii="Mind Meridian" w:hAnsi="Mind Meridian" w:cs="Mind Meridian"/>
                <w:b/>
                <w:sz w:val="24"/>
                <w:szCs w:val="24"/>
              </w:rPr>
              <w:t>5</w:t>
            </w:r>
            <w:r w:rsidR="00510F76" w:rsidRPr="00B52E4C">
              <w:rPr>
                <w:rFonts w:ascii="Mind Meridian" w:hAnsi="Mind Meridian" w:cs="Mind Meridian"/>
                <w:b/>
                <w:sz w:val="24"/>
                <w:szCs w:val="24"/>
              </w:rPr>
              <w:t xml:space="preserve"> </w:t>
            </w:r>
            <w:r w:rsidR="00510F76" w:rsidRPr="00B52E4C">
              <w:rPr>
                <w:rFonts w:ascii="Mind Meridian" w:hAnsi="Mind Meridian" w:cs="Mind Meridian"/>
                <w:sz w:val="24"/>
                <w:szCs w:val="24"/>
              </w:rPr>
              <w:t>hours</w:t>
            </w:r>
            <w:r w:rsidR="00510F76" w:rsidRPr="003266AA">
              <w:rPr>
                <w:rFonts w:ascii="Mind Meridian" w:hAnsi="Mind Meridian" w:cs="Mind Meridian"/>
                <w:sz w:val="24"/>
                <w:szCs w:val="24"/>
              </w:rPr>
              <w:t xml:space="preserve"> per week in accordance with service requirement. </w:t>
            </w:r>
            <w:r w:rsidR="002502B6">
              <w:rPr>
                <w:rFonts w:ascii="Mind Meridian" w:hAnsi="Mind Meridian" w:cs="Mind Meridian"/>
                <w:sz w:val="24"/>
                <w:szCs w:val="24"/>
              </w:rPr>
              <w:t xml:space="preserve">  </w:t>
            </w:r>
          </w:p>
          <w:p w14:paraId="53274D29" w14:textId="25C80440" w:rsidR="002502B6" w:rsidRDefault="002502B6" w:rsidP="00633A1D">
            <w:pPr>
              <w:rPr>
                <w:rFonts w:ascii="Mind Meridian" w:hAnsi="Mind Meridian" w:cs="Mind Meridian"/>
                <w:sz w:val="24"/>
                <w:szCs w:val="24"/>
              </w:rPr>
            </w:pPr>
          </w:p>
          <w:p w14:paraId="0557C360" w14:textId="77777777" w:rsidR="002502B6" w:rsidRDefault="002502B6" w:rsidP="00633A1D">
            <w:pPr>
              <w:rPr>
                <w:rFonts w:ascii="Mind Meridian" w:hAnsi="Mind Meridian" w:cs="Mind Meridian"/>
                <w:b/>
                <w:bCs/>
                <w:sz w:val="24"/>
                <w:szCs w:val="24"/>
              </w:rPr>
            </w:pPr>
          </w:p>
          <w:p w14:paraId="3E05943E" w14:textId="696C80A1" w:rsidR="004F5F1F" w:rsidRDefault="005F07A8" w:rsidP="00633A1D">
            <w:pPr>
              <w:rPr>
                <w:rFonts w:ascii="Mind Meridian" w:hAnsi="Mind Meridian" w:cs="Mind Meridian"/>
                <w:sz w:val="24"/>
                <w:szCs w:val="24"/>
              </w:rPr>
            </w:pPr>
            <w:r>
              <w:rPr>
                <w:rFonts w:ascii="Mind Meridian" w:hAnsi="Mind Meridian" w:cs="Mind Meridian"/>
                <w:sz w:val="24"/>
                <w:szCs w:val="24"/>
              </w:rPr>
              <w:t xml:space="preserve">The Borough of Rochdale </w:t>
            </w:r>
          </w:p>
          <w:p w14:paraId="7714D614" w14:textId="77777777" w:rsidR="004F5F1F" w:rsidRDefault="004F5F1F" w:rsidP="00633A1D">
            <w:pPr>
              <w:rPr>
                <w:rFonts w:ascii="Mind Meridian" w:hAnsi="Mind Meridian" w:cs="Mind Meridian"/>
                <w:sz w:val="24"/>
                <w:szCs w:val="24"/>
              </w:rPr>
            </w:pPr>
          </w:p>
          <w:p w14:paraId="7565A902" w14:textId="77EB05F1" w:rsidR="004F5F1F" w:rsidRDefault="004F5F1F" w:rsidP="004F5F1F">
            <w:pPr>
              <w:rPr>
                <w:rFonts w:ascii="Mind Meridian" w:hAnsi="Mind Meridian" w:cs="Mind Meridian"/>
                <w:sz w:val="24"/>
                <w:szCs w:val="24"/>
              </w:rPr>
            </w:pPr>
            <w:r>
              <w:rPr>
                <w:rFonts w:ascii="Mind Meridian" w:hAnsi="Mind Meridian" w:cs="Mind Meridian"/>
                <w:sz w:val="24"/>
                <w:szCs w:val="24"/>
              </w:rPr>
              <w:t>25 Days Annual Leave, rising with extended service to 32 days per year, plus statutory bank holidays</w:t>
            </w:r>
            <w:r w:rsidR="00E262DA">
              <w:rPr>
                <w:rFonts w:ascii="Mind Meridian" w:hAnsi="Mind Meridian" w:cs="Mind Meridian"/>
                <w:sz w:val="24"/>
                <w:szCs w:val="24"/>
              </w:rPr>
              <w:t>, all</w:t>
            </w:r>
            <w:r>
              <w:rPr>
                <w:rFonts w:ascii="Mind Meridian" w:hAnsi="Mind Meridian" w:cs="Mind Meridian"/>
                <w:sz w:val="24"/>
                <w:szCs w:val="24"/>
              </w:rPr>
              <w:t xml:space="preserve"> pro rata</w:t>
            </w:r>
          </w:p>
          <w:p w14:paraId="5811B9B8"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Auto-enrolment Pension scheme with 3% contribution from the organisation</w:t>
            </w:r>
          </w:p>
          <w:p w14:paraId="3B0EBBC2" w14:textId="1FA988C9" w:rsidR="004F5F1F" w:rsidRDefault="004F5F1F" w:rsidP="004F5F1F">
            <w:pPr>
              <w:rPr>
                <w:rFonts w:ascii="Mind Meridian" w:hAnsi="Mind Meridian" w:cs="Mind Meridian"/>
                <w:sz w:val="24"/>
                <w:szCs w:val="24"/>
              </w:rPr>
            </w:pPr>
            <w:r>
              <w:rPr>
                <w:rFonts w:ascii="Mind Meridian" w:hAnsi="Mind Meridian" w:cs="Mind Meridian"/>
                <w:sz w:val="24"/>
                <w:szCs w:val="24"/>
              </w:rPr>
              <w:t>Within reason, we offer</w:t>
            </w:r>
            <w:r w:rsidR="002502B6">
              <w:rPr>
                <w:rFonts w:ascii="Mind Meridian" w:hAnsi="Mind Meridian" w:cs="Mind Meridian"/>
                <w:sz w:val="24"/>
                <w:szCs w:val="24"/>
              </w:rPr>
              <w:t xml:space="preserve"> </w:t>
            </w:r>
            <w:r>
              <w:rPr>
                <w:rFonts w:ascii="Mind Meridian" w:hAnsi="Mind Meridian" w:cs="Mind Meridian"/>
                <w:sz w:val="24"/>
                <w:szCs w:val="24"/>
              </w:rPr>
              <w:t>Flexible working arrangements to help balance work and personal commitments.</w:t>
            </w:r>
          </w:p>
          <w:p w14:paraId="3F45DB3E"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We offer ongoing training and development opportunities </w:t>
            </w:r>
          </w:p>
          <w:p w14:paraId="75F8A439" w14:textId="77777777" w:rsidR="004F5F1F" w:rsidRPr="003266AA" w:rsidRDefault="004F5F1F" w:rsidP="00633A1D">
            <w:pPr>
              <w:rPr>
                <w:rFonts w:ascii="Mind Meridian" w:hAnsi="Mind Meridian" w:cs="Mind Meridian"/>
                <w:sz w:val="24"/>
                <w:szCs w:val="24"/>
              </w:rPr>
            </w:pPr>
            <w:r>
              <w:rPr>
                <w:rFonts w:ascii="Mind Meridian" w:hAnsi="Mind Meridian" w:cs="Mind Meridian"/>
                <w:sz w:val="24"/>
                <w:szCs w:val="24"/>
              </w:rPr>
              <w:t>We are committed to providing wellbeing opportunities in support of staff, including an Employee Assistance Programme.</w:t>
            </w:r>
          </w:p>
        </w:tc>
      </w:tr>
      <w:tr w:rsidR="00510F76" w:rsidRPr="003266AA" w14:paraId="17BF3817" w14:textId="77777777" w:rsidTr="0084675A">
        <w:tc>
          <w:tcPr>
            <w:tcW w:w="3436" w:type="dxa"/>
          </w:tcPr>
          <w:p w14:paraId="32587BFB" w14:textId="77777777" w:rsidR="00510F76" w:rsidRPr="003266AA" w:rsidRDefault="00510F76">
            <w:pPr>
              <w:rPr>
                <w:rFonts w:ascii="Mind Meridian" w:hAnsi="Mind Meridian" w:cs="Mind Meridian"/>
                <w:b/>
                <w:sz w:val="24"/>
                <w:szCs w:val="24"/>
              </w:rPr>
            </w:pPr>
          </w:p>
        </w:tc>
        <w:tc>
          <w:tcPr>
            <w:tcW w:w="6062" w:type="dxa"/>
            <w:gridSpan w:val="3"/>
          </w:tcPr>
          <w:p w14:paraId="07991B76" w14:textId="77777777" w:rsidR="00510F76" w:rsidRPr="003266AA" w:rsidRDefault="00510F76">
            <w:pPr>
              <w:rPr>
                <w:rFonts w:ascii="Mind Meridian" w:hAnsi="Mind Meridian" w:cs="Mind Meridian"/>
                <w:sz w:val="24"/>
                <w:szCs w:val="24"/>
              </w:rPr>
            </w:pPr>
          </w:p>
        </w:tc>
      </w:tr>
      <w:tr w:rsidR="005365BA" w:rsidRPr="003266AA" w14:paraId="6DF1C8D3" w14:textId="77777777" w:rsidTr="0084675A">
        <w:tc>
          <w:tcPr>
            <w:tcW w:w="3436" w:type="dxa"/>
          </w:tcPr>
          <w:p w14:paraId="1DD78301" w14:textId="77777777" w:rsidR="005365BA" w:rsidRPr="003266AA" w:rsidRDefault="005365BA" w:rsidP="005365BA">
            <w:pPr>
              <w:rPr>
                <w:rFonts w:ascii="Mind Meridian" w:hAnsi="Mind Meridian" w:cs="Mind Meridian"/>
                <w:b/>
                <w:sz w:val="24"/>
                <w:szCs w:val="24"/>
              </w:rPr>
            </w:pPr>
            <w:r w:rsidRPr="003266AA">
              <w:rPr>
                <w:rFonts w:ascii="Mind Meridian" w:hAnsi="Mind Meridian" w:cs="Mind Meridian"/>
                <w:b/>
                <w:sz w:val="24"/>
                <w:szCs w:val="24"/>
              </w:rPr>
              <w:t>Any Special Conditions of Service:</w:t>
            </w:r>
          </w:p>
        </w:tc>
        <w:tc>
          <w:tcPr>
            <w:tcW w:w="6062" w:type="dxa"/>
            <w:gridSpan w:val="3"/>
          </w:tcPr>
          <w:p w14:paraId="6FC97D20"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2617353E" w14:textId="2DD4F284" w:rsidR="002502B6" w:rsidRDefault="005365BA" w:rsidP="005365BA">
            <w:pPr>
              <w:rPr>
                <w:rFonts w:ascii="Mind Meridian" w:hAnsi="Mind Meridian" w:cs="Mind Meridian"/>
                <w:sz w:val="24"/>
                <w:szCs w:val="24"/>
              </w:rPr>
            </w:pPr>
            <w:r w:rsidRPr="003266AA">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p w14:paraId="506477A1" w14:textId="77777777" w:rsidR="002502B6" w:rsidRPr="003266AA" w:rsidRDefault="002502B6" w:rsidP="005365BA">
            <w:pPr>
              <w:rPr>
                <w:rFonts w:ascii="Mind Meridian" w:hAnsi="Mind Meridian" w:cs="Mind Meridian"/>
                <w:sz w:val="24"/>
                <w:szCs w:val="24"/>
              </w:rPr>
            </w:pPr>
          </w:p>
          <w:p w14:paraId="176288CC" w14:textId="77777777" w:rsidR="005365BA" w:rsidRPr="003266AA" w:rsidRDefault="005365BA" w:rsidP="005365BA">
            <w:pPr>
              <w:spacing w:after="120"/>
              <w:rPr>
                <w:rFonts w:ascii="Mind Meridian" w:hAnsi="Mind Meridian" w:cs="Mind Meridian"/>
                <w:sz w:val="24"/>
                <w:szCs w:val="24"/>
              </w:rPr>
            </w:pPr>
            <w:r w:rsidRPr="003266AA">
              <w:rPr>
                <w:rFonts w:ascii="Mind Meridian" w:hAnsi="Mind Meridian" w:cs="Mind Meridian"/>
                <w:sz w:val="24"/>
                <w:szCs w:val="24"/>
              </w:rPr>
              <w:t>To support this we embrace our values of:</w:t>
            </w:r>
          </w:p>
          <w:p w14:paraId="3A26BB86"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Open</w:t>
            </w:r>
            <w:r w:rsidRPr="003266AA">
              <w:rPr>
                <w:rFonts w:ascii="Mind Meridian" w:hAnsi="Mind Meridian" w:cs="Mind Meridian"/>
                <w:sz w:val="24"/>
                <w:szCs w:val="24"/>
              </w:rPr>
              <w:t xml:space="preserve"> – We reach out to anyone who needs us. </w:t>
            </w:r>
          </w:p>
          <w:p w14:paraId="7AF4CD1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lastRenderedPageBreak/>
              <w:t>Together</w:t>
            </w:r>
            <w:r w:rsidRPr="003266AA">
              <w:rPr>
                <w:rFonts w:ascii="Mind Meridian" w:hAnsi="Mind Meridian" w:cs="Mind Meridian"/>
                <w:sz w:val="24"/>
                <w:szCs w:val="24"/>
              </w:rPr>
              <w:t xml:space="preserve"> – We are stronger in partnerships. </w:t>
            </w:r>
          </w:p>
          <w:p w14:paraId="1C6D8550"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Responsive</w:t>
            </w:r>
            <w:r w:rsidRPr="003266AA">
              <w:rPr>
                <w:rFonts w:ascii="Mind Meridian" w:hAnsi="Mind Meridian" w:cs="Mind Meridian"/>
                <w:sz w:val="24"/>
                <w:szCs w:val="24"/>
              </w:rPr>
              <w:t xml:space="preserve"> – We listen, we act. </w:t>
            </w:r>
          </w:p>
          <w:p w14:paraId="30A01552"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Independent</w:t>
            </w:r>
            <w:r w:rsidRPr="003266AA">
              <w:rPr>
                <w:rFonts w:ascii="Mind Meridian" w:hAnsi="Mind Meridian" w:cs="Mind Meridian"/>
                <w:sz w:val="24"/>
                <w:szCs w:val="24"/>
              </w:rPr>
              <w:t xml:space="preserve"> – We speak out fearlessly. </w:t>
            </w:r>
          </w:p>
          <w:p w14:paraId="085EBAA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Unstoppable</w:t>
            </w:r>
            <w:r w:rsidRPr="003266AA">
              <w:rPr>
                <w:rFonts w:ascii="Mind Meridian" w:hAnsi="Mind Meridian" w:cs="Mind Meridian"/>
                <w:sz w:val="24"/>
                <w:szCs w:val="24"/>
              </w:rPr>
              <w:t xml:space="preserve"> – We never give up</w:t>
            </w:r>
            <w:r>
              <w:rPr>
                <w:rFonts w:ascii="Mind Meridian" w:hAnsi="Mind Meridian" w:cs="Mind Meridian"/>
                <w:sz w:val="24"/>
                <w:szCs w:val="24"/>
              </w:rPr>
              <w:t>.</w:t>
            </w:r>
          </w:p>
          <w:p w14:paraId="352BD75D" w14:textId="77777777" w:rsidR="005365BA" w:rsidRPr="003266AA" w:rsidRDefault="005365BA" w:rsidP="005365BA">
            <w:pPr>
              <w:rPr>
                <w:rFonts w:ascii="Mind Meridian" w:hAnsi="Mind Meridian" w:cs="Mind Meridian"/>
                <w:sz w:val="24"/>
                <w:szCs w:val="24"/>
              </w:rPr>
            </w:pPr>
          </w:p>
        </w:tc>
      </w:tr>
      <w:tr w:rsidR="005365BA" w:rsidRPr="003266AA" w14:paraId="1ECE5772" w14:textId="77777777" w:rsidTr="0084675A">
        <w:trPr>
          <w:gridAfter w:val="1"/>
          <w:wAfter w:w="858" w:type="dxa"/>
        </w:trPr>
        <w:tc>
          <w:tcPr>
            <w:tcW w:w="3686" w:type="dxa"/>
            <w:gridSpan w:val="2"/>
          </w:tcPr>
          <w:p w14:paraId="6FB22FC6" w14:textId="77777777" w:rsidR="005365BA" w:rsidRPr="003266AA" w:rsidRDefault="005365BA" w:rsidP="005365BA">
            <w:pPr>
              <w:rPr>
                <w:rFonts w:ascii="Mind Meridian" w:hAnsi="Mind Meridian" w:cs="Mind Meridian"/>
                <w:b/>
                <w:sz w:val="24"/>
                <w:szCs w:val="24"/>
              </w:rPr>
            </w:pPr>
          </w:p>
        </w:tc>
        <w:tc>
          <w:tcPr>
            <w:tcW w:w="4954" w:type="dxa"/>
          </w:tcPr>
          <w:p w14:paraId="21DFB924" w14:textId="77777777" w:rsidR="005365BA" w:rsidRPr="003266AA" w:rsidRDefault="005365BA" w:rsidP="005365BA">
            <w:pPr>
              <w:rPr>
                <w:rFonts w:ascii="Mind Meridian" w:hAnsi="Mind Meridian" w:cs="Mind Meridian"/>
                <w:sz w:val="24"/>
                <w:szCs w:val="24"/>
              </w:rPr>
            </w:pPr>
          </w:p>
        </w:tc>
      </w:tr>
    </w:tbl>
    <w:p w14:paraId="642F0A36" w14:textId="0EA582FF" w:rsidR="00D06FB3" w:rsidRPr="002502B6" w:rsidRDefault="00547481" w:rsidP="002502B6">
      <w:pPr>
        <w:rPr>
          <w:rFonts w:ascii="Mind Meridian Display" w:hAnsi="Mind Meridian Display" w:cs="Mind Meridian Display"/>
          <w:bCs/>
          <w:color w:val="1300C1"/>
          <w:sz w:val="32"/>
          <w:szCs w:val="32"/>
        </w:rPr>
      </w:pPr>
      <w:r w:rsidRPr="003266AA">
        <w:rPr>
          <w:rFonts w:ascii="Mind Meridian Display" w:hAnsi="Mind Meridian Display" w:cs="Mind Meridian Display"/>
          <w:bCs/>
          <w:color w:val="1300C1"/>
          <w:sz w:val="32"/>
          <w:szCs w:val="32"/>
        </w:rPr>
        <w:t xml:space="preserve">Summary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Main Duties </w:t>
      </w:r>
      <w:r>
        <w:rPr>
          <w:rFonts w:ascii="Mind Meridian Display" w:hAnsi="Mind Meridian Display" w:cs="Mind Meridian Display"/>
          <w:bCs/>
          <w:color w:val="1300C1"/>
          <w:sz w:val="32"/>
          <w:szCs w:val="32"/>
        </w:rPr>
        <w:t>a</w:t>
      </w:r>
      <w:r w:rsidRPr="003266AA">
        <w:rPr>
          <w:rFonts w:ascii="Mind Meridian Display" w:hAnsi="Mind Meridian Display" w:cs="Mind Meridian Display"/>
          <w:bCs/>
          <w:color w:val="1300C1"/>
          <w:sz w:val="32"/>
          <w:szCs w:val="32"/>
        </w:rPr>
        <w:t xml:space="preserve">nd Objectives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w:t>
      </w:r>
      <w:r>
        <w:rPr>
          <w:rFonts w:ascii="Mind Meridian Display" w:hAnsi="Mind Meridian Display" w:cs="Mind Meridian Display"/>
          <w:bCs/>
          <w:color w:val="1300C1"/>
          <w:sz w:val="32"/>
          <w:szCs w:val="32"/>
        </w:rPr>
        <w:t>t</w:t>
      </w:r>
      <w:r w:rsidRPr="003266AA">
        <w:rPr>
          <w:rFonts w:ascii="Mind Meridian Display" w:hAnsi="Mind Meridian Display" w:cs="Mind Meridian Display"/>
          <w:bCs/>
          <w:color w:val="1300C1"/>
          <w:sz w:val="32"/>
          <w:szCs w:val="32"/>
        </w:rPr>
        <w:t>he Job</w:t>
      </w:r>
      <w:r w:rsidR="003638B5">
        <w:rPr>
          <w:rFonts w:ascii="Mind Meridian Display" w:hAnsi="Mind Meridian Display" w:cs="Mind Meridian Display"/>
          <w:bCs/>
          <w:color w:val="1300C1"/>
          <w:sz w:val="32"/>
          <w:szCs w:val="32"/>
        </w:rPr>
        <w:t>:</w:t>
      </w:r>
      <w:bookmarkStart w:id="0" w:name="_Hlk92358875"/>
    </w:p>
    <w:p w14:paraId="23C53FB0" w14:textId="48F75E9A" w:rsidR="002502B6" w:rsidRPr="002502B6" w:rsidRDefault="002502B6" w:rsidP="002502B6">
      <w:pPr>
        <w:spacing w:after="200" w:line="340" w:lineRule="exact"/>
        <w:rPr>
          <w:rFonts w:ascii="Mind Meridian" w:eastAsia="Mind Meridian" w:hAnsi="Mind Meridian" w:cs="Mind Meridian"/>
          <w:color w:val="000000"/>
          <w:sz w:val="24"/>
          <w:szCs w:val="24"/>
        </w:rPr>
      </w:pPr>
      <w:r w:rsidRPr="002502B6">
        <w:rPr>
          <w:rFonts w:ascii="Mind Meridian" w:eastAsia="Mind Meridian" w:hAnsi="Mind Meridian" w:cs="Mind Meridian"/>
          <w:color w:val="000000"/>
          <w:sz w:val="24"/>
          <w:szCs w:val="24"/>
        </w:rPr>
        <w:t xml:space="preserve">The Mental Health Peer Support Worker will use lived experience and knowledge, acquired through their own experiences of mental health issues and care services, to give people facing similar challenges the right level of support and respect. </w:t>
      </w:r>
    </w:p>
    <w:p w14:paraId="7D25BF4B" w14:textId="77777777" w:rsidR="002502B6" w:rsidRPr="002502B6" w:rsidRDefault="002502B6" w:rsidP="002502B6">
      <w:pPr>
        <w:spacing w:after="200" w:line="340" w:lineRule="exact"/>
        <w:rPr>
          <w:rFonts w:ascii="Mind Meridian" w:eastAsia="Mind Meridian" w:hAnsi="Mind Meridian" w:cs="Mind Meridian"/>
          <w:color w:val="000000"/>
          <w:sz w:val="24"/>
          <w:szCs w:val="24"/>
        </w:rPr>
      </w:pPr>
      <w:r w:rsidRPr="002502B6">
        <w:rPr>
          <w:rFonts w:ascii="Mind Meridian" w:eastAsia="Mind Meridian" w:hAnsi="Mind Meridian" w:cs="Mind Meridian"/>
          <w:color w:val="000000"/>
          <w:sz w:val="24"/>
          <w:szCs w:val="24"/>
        </w:rPr>
        <w:t xml:space="preserve">The Peer Support Worker will offer a supportive, non-judgemental, person-centred approach. The role will centre around working face to face with individuals, talking, listening, and connecting with them to offer hope, encouragement and focus on their mental health and wellbeing needs. </w:t>
      </w:r>
    </w:p>
    <w:p w14:paraId="1E990F3F" w14:textId="77777777" w:rsidR="002502B6" w:rsidRPr="002502B6" w:rsidRDefault="002502B6" w:rsidP="002502B6">
      <w:pPr>
        <w:pStyle w:val="ListBullet"/>
        <w:numPr>
          <w:ilvl w:val="0"/>
          <w:numId w:val="17"/>
        </w:numPr>
        <w:rPr>
          <w:rFonts w:cs="Mind Meridian"/>
          <w:szCs w:val="24"/>
        </w:rPr>
      </w:pPr>
      <w:r w:rsidRPr="002502B6">
        <w:rPr>
          <w:rFonts w:cs="Mind Meridian"/>
          <w:szCs w:val="24"/>
        </w:rPr>
        <w:t>Representing the voice of lived experience within community organisations, including the Rochdale and District Mind team, and advising colleagues in team case discussions.</w:t>
      </w:r>
    </w:p>
    <w:p w14:paraId="70EA945D" w14:textId="77777777" w:rsidR="002502B6" w:rsidRPr="002502B6" w:rsidRDefault="002502B6" w:rsidP="002502B6">
      <w:pPr>
        <w:pStyle w:val="ListBullet"/>
        <w:numPr>
          <w:ilvl w:val="0"/>
          <w:numId w:val="17"/>
        </w:numPr>
        <w:rPr>
          <w:rFonts w:cs="Mind Meridian"/>
          <w:szCs w:val="24"/>
        </w:rPr>
      </w:pPr>
      <w:r w:rsidRPr="002502B6">
        <w:rPr>
          <w:rFonts w:cs="Mind Meridian"/>
          <w:szCs w:val="24"/>
        </w:rPr>
        <w:t>Meeting individuals to have initial conversations around mental health issues and wellbeing.</w:t>
      </w:r>
    </w:p>
    <w:p w14:paraId="724AA1A1" w14:textId="77777777" w:rsidR="002502B6" w:rsidRPr="002502B6" w:rsidRDefault="002502B6" w:rsidP="002502B6">
      <w:pPr>
        <w:pStyle w:val="ListBullet"/>
        <w:numPr>
          <w:ilvl w:val="0"/>
          <w:numId w:val="17"/>
        </w:numPr>
        <w:rPr>
          <w:rFonts w:cs="Mind Meridian"/>
          <w:szCs w:val="24"/>
        </w:rPr>
      </w:pPr>
      <w:r w:rsidRPr="002502B6">
        <w:rPr>
          <w:rFonts w:cs="Mind Meridian"/>
          <w:szCs w:val="24"/>
        </w:rPr>
        <w:t xml:space="preserve">Supporting people who have anxieties around engaging with services, helping people to navigate care and think about their preferences and options. </w:t>
      </w:r>
    </w:p>
    <w:p w14:paraId="3427826B" w14:textId="77777777" w:rsidR="002502B6" w:rsidRPr="002502B6" w:rsidRDefault="002502B6" w:rsidP="002502B6">
      <w:pPr>
        <w:pStyle w:val="ListBullet"/>
        <w:numPr>
          <w:ilvl w:val="0"/>
          <w:numId w:val="17"/>
        </w:numPr>
        <w:rPr>
          <w:rFonts w:cs="Mind Meridian"/>
          <w:szCs w:val="24"/>
        </w:rPr>
      </w:pPr>
      <w:r w:rsidRPr="002502B6">
        <w:rPr>
          <w:rFonts w:cs="Mind Meridian"/>
          <w:szCs w:val="24"/>
        </w:rPr>
        <w:t xml:space="preserve">Facilitating peer-led support groups and promoting peer opportunities within community settings, including Rochdale and District Mind. </w:t>
      </w:r>
    </w:p>
    <w:p w14:paraId="6AC3101F" w14:textId="77777777" w:rsidR="002502B6" w:rsidRPr="002502B6" w:rsidRDefault="002502B6" w:rsidP="002502B6">
      <w:pPr>
        <w:pStyle w:val="ListBullet"/>
        <w:numPr>
          <w:ilvl w:val="0"/>
          <w:numId w:val="17"/>
        </w:numPr>
        <w:rPr>
          <w:rFonts w:cs="Mind Meridian"/>
          <w:szCs w:val="24"/>
        </w:rPr>
      </w:pPr>
      <w:bookmarkStart w:id="1" w:name="_Hlk84928370"/>
      <w:r w:rsidRPr="002502B6">
        <w:rPr>
          <w:rFonts w:cs="Mind Meridian"/>
          <w:szCs w:val="24"/>
        </w:rPr>
        <w:t>Assisting with shaping culture, practice and new ideas for services within the community, based on lived experiences.</w:t>
      </w:r>
    </w:p>
    <w:p w14:paraId="584E5984" w14:textId="77777777" w:rsidR="002502B6" w:rsidRPr="002502B6" w:rsidRDefault="002502B6" w:rsidP="002502B6">
      <w:pPr>
        <w:pStyle w:val="ListBullet"/>
        <w:numPr>
          <w:ilvl w:val="0"/>
          <w:numId w:val="17"/>
        </w:numPr>
        <w:rPr>
          <w:rFonts w:cs="Mind Meridian"/>
          <w:szCs w:val="24"/>
        </w:rPr>
      </w:pPr>
      <w:bookmarkStart w:id="2" w:name="_Hlk84928476"/>
      <w:bookmarkEnd w:id="1"/>
      <w:r w:rsidRPr="002502B6">
        <w:rPr>
          <w:rFonts w:cs="Mind Meridian"/>
          <w:szCs w:val="24"/>
        </w:rPr>
        <w:t>Supporting individuals who use mental health and emotional wellbeing services, including Rochdale and District Mind’s services, promoting their rights and acting as a facilitator, connector and/or navigator for the person they support.</w:t>
      </w:r>
    </w:p>
    <w:bookmarkEnd w:id="2"/>
    <w:p w14:paraId="50CCF824" w14:textId="77777777" w:rsidR="002502B6" w:rsidRPr="002502B6" w:rsidRDefault="002502B6" w:rsidP="002502B6">
      <w:pPr>
        <w:pStyle w:val="ListBullet"/>
        <w:numPr>
          <w:ilvl w:val="0"/>
          <w:numId w:val="17"/>
        </w:numPr>
        <w:rPr>
          <w:rFonts w:cs="Mind Meridian"/>
          <w:szCs w:val="24"/>
        </w:rPr>
      </w:pPr>
      <w:r w:rsidRPr="002502B6">
        <w:rPr>
          <w:rFonts w:cs="Mind Meridian"/>
          <w:szCs w:val="24"/>
        </w:rPr>
        <w:t>Working with individuals to identify and connect with groups, activities or programmes that may improve their mental health and wellbeing.</w:t>
      </w:r>
    </w:p>
    <w:p w14:paraId="62585917" w14:textId="77777777" w:rsidR="002502B6" w:rsidRPr="002502B6" w:rsidRDefault="002502B6" w:rsidP="002502B6">
      <w:pPr>
        <w:pStyle w:val="ListBullet"/>
        <w:numPr>
          <w:ilvl w:val="0"/>
          <w:numId w:val="17"/>
        </w:numPr>
        <w:rPr>
          <w:rFonts w:cs="Mind Meridian"/>
          <w:szCs w:val="24"/>
        </w:rPr>
      </w:pPr>
      <w:r w:rsidRPr="002502B6">
        <w:rPr>
          <w:rFonts w:cs="Mind Meridian"/>
          <w:szCs w:val="24"/>
        </w:rPr>
        <w:t>Supporting individuals when they access or express interest in groups, activities or programmes to improve their mental health and wellbeing.</w:t>
      </w:r>
    </w:p>
    <w:p w14:paraId="6D4A7F53" w14:textId="4B85A461" w:rsidR="002502B6" w:rsidRPr="00F75DFA" w:rsidRDefault="002502B6" w:rsidP="00F75DFA">
      <w:pPr>
        <w:pStyle w:val="ListBullet"/>
        <w:numPr>
          <w:ilvl w:val="0"/>
          <w:numId w:val="17"/>
        </w:numPr>
        <w:rPr>
          <w:rFonts w:cs="Mind Meridian"/>
          <w:b/>
          <w:color w:val="44546A" w:themeColor="text2"/>
          <w:szCs w:val="24"/>
          <w:u w:val="single"/>
        </w:rPr>
      </w:pPr>
      <w:r w:rsidRPr="002502B6">
        <w:rPr>
          <w:rFonts w:cs="Mind Meridian"/>
          <w:szCs w:val="24"/>
        </w:rPr>
        <w:t>Working alongside other mental health and wellbeing workers</w:t>
      </w:r>
      <w:r w:rsidR="00F75DFA">
        <w:rPr>
          <w:rFonts w:cs="Mind Meridian"/>
          <w:b/>
          <w:color w:val="44546A" w:themeColor="text2"/>
          <w:szCs w:val="24"/>
          <w:u w:val="single"/>
        </w:rPr>
        <w:t>.</w:t>
      </w:r>
    </w:p>
    <w:p w14:paraId="3E02A336" w14:textId="77777777" w:rsidR="002502B6" w:rsidRPr="00CE0D96" w:rsidRDefault="002502B6" w:rsidP="002502B6">
      <w:pPr>
        <w:spacing w:after="120"/>
        <w:rPr>
          <w:rFonts w:ascii="Mind Meridian" w:hAnsi="Mind Meridian" w:cs="Mind Meridian"/>
          <w:sz w:val="24"/>
          <w:szCs w:val="24"/>
        </w:rPr>
      </w:pPr>
    </w:p>
    <w:bookmarkEnd w:id="0"/>
    <w:p w14:paraId="7BA7AE34" w14:textId="77777777" w:rsidR="00A27D76" w:rsidRPr="003266AA" w:rsidRDefault="00A27D76" w:rsidP="00D06FB3">
      <w:pPr>
        <w:rPr>
          <w:rFonts w:ascii="Mind Meridian" w:hAnsi="Mind Meridian" w:cs="Mind Meridian"/>
          <w:sz w:val="24"/>
          <w:szCs w:val="24"/>
        </w:rPr>
      </w:pPr>
    </w:p>
    <w:p w14:paraId="6AD2F301" w14:textId="77777777" w:rsidR="00E31A9C" w:rsidRPr="00547481" w:rsidRDefault="00E31A9C" w:rsidP="00E31A9C">
      <w:pPr>
        <w:rPr>
          <w:rFonts w:ascii="Mind Meridian Display" w:hAnsi="Mind Meridian Display" w:cs="Mind Meridian Display"/>
          <w:bCs/>
          <w:color w:val="1300C1"/>
          <w:sz w:val="32"/>
          <w:szCs w:val="32"/>
        </w:rPr>
      </w:pPr>
      <w:r w:rsidRPr="00547481">
        <w:rPr>
          <w:rFonts w:ascii="Mind Meridian Display" w:hAnsi="Mind Meridian Display" w:cs="Mind Meridian Display"/>
          <w:bCs/>
          <w:color w:val="1300C1"/>
          <w:sz w:val="32"/>
          <w:szCs w:val="32"/>
        </w:rPr>
        <w:lastRenderedPageBreak/>
        <w:t>Responsibilities</w:t>
      </w:r>
      <w:r w:rsidR="003638B5">
        <w:rPr>
          <w:rFonts w:ascii="Mind Meridian Display" w:hAnsi="Mind Meridian Display" w:cs="Mind Meridian Display"/>
          <w:bCs/>
          <w:color w:val="1300C1"/>
          <w:sz w:val="32"/>
          <w:szCs w:val="32"/>
        </w:rPr>
        <w:t>:</w:t>
      </w:r>
    </w:p>
    <w:p w14:paraId="39C15FC8" w14:textId="77777777" w:rsidR="00E31A9C" w:rsidRPr="003266AA" w:rsidRDefault="00E31A9C" w:rsidP="00E31A9C">
      <w:pPr>
        <w:rPr>
          <w:rFonts w:ascii="Mind Meridian" w:hAnsi="Mind Meridian" w:cs="Mind Meridian"/>
          <w:sz w:val="24"/>
          <w:szCs w:val="24"/>
        </w:rPr>
      </w:pPr>
    </w:p>
    <w:p w14:paraId="4A843D38" w14:textId="77777777" w:rsidR="00E73237" w:rsidRDefault="00E73237" w:rsidP="00E73237">
      <w:pPr>
        <w:numPr>
          <w:ilvl w:val="0"/>
          <w:numId w:val="16"/>
        </w:numPr>
        <w:rPr>
          <w:rFonts w:ascii="Mind Meridian" w:hAnsi="Mind Meridian" w:cs="Mind Meridian"/>
          <w:sz w:val="24"/>
          <w:szCs w:val="24"/>
          <w:u w:val="single"/>
        </w:rPr>
      </w:pPr>
      <w:r>
        <w:rPr>
          <w:rFonts w:ascii="Mind Meridian" w:hAnsi="Mind Meridian" w:cs="Mind Meridian"/>
          <w:sz w:val="24"/>
          <w:szCs w:val="24"/>
        </w:rPr>
        <w:t xml:space="preserve">Be responsible for own safety and welfare in accordance with the Health and Safety Policies of the organisation for service users and volunteers, under the direction of  your line manager.  </w:t>
      </w:r>
    </w:p>
    <w:p w14:paraId="4E2D64B6" w14:textId="77777777" w:rsidR="00E73237" w:rsidRDefault="00E73237" w:rsidP="00E73237">
      <w:pPr>
        <w:rPr>
          <w:rFonts w:ascii="Mind Meridian" w:eastAsiaTheme="minorHAnsi" w:hAnsi="Mind Meridian" w:cs="Mind Meridian"/>
          <w:sz w:val="24"/>
          <w:szCs w:val="24"/>
          <w:u w:val="single"/>
        </w:rPr>
      </w:pPr>
    </w:p>
    <w:p w14:paraId="3E7D6C04" w14:textId="77777777" w:rsid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training and other learning opportunities as required and take a shared responsibility for personal development.</w:t>
      </w:r>
    </w:p>
    <w:p w14:paraId="6CA59D62" w14:textId="77777777" w:rsidR="00E73237" w:rsidRDefault="00E73237" w:rsidP="00E73237">
      <w:pPr>
        <w:rPr>
          <w:rFonts w:ascii="Mind Meridian" w:eastAsiaTheme="minorHAnsi" w:hAnsi="Mind Meridian" w:cs="Mind Meridian"/>
          <w:sz w:val="24"/>
          <w:szCs w:val="24"/>
        </w:rPr>
      </w:pPr>
    </w:p>
    <w:p w14:paraId="2893A0D4"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 xml:space="preserve">To work within our policies and procedures for maintaining safeguarding principles whilst working with service users, volunteers and staff, with support from your line manager and the Designated Safeguarding Lead. </w:t>
      </w:r>
    </w:p>
    <w:p w14:paraId="428DB1F8" w14:textId="77777777" w:rsidR="00E73237" w:rsidRDefault="00E73237" w:rsidP="00E73237">
      <w:pPr>
        <w:pStyle w:val="ListParagraph"/>
        <w:rPr>
          <w:rFonts w:ascii="Mind Meridian" w:eastAsiaTheme="minorHAnsi" w:hAnsi="Mind Meridian" w:cs="Mind Meridian"/>
          <w:sz w:val="24"/>
          <w:szCs w:val="24"/>
        </w:rPr>
      </w:pPr>
    </w:p>
    <w:p w14:paraId="50F13F79"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To maintain an up to date work plan and to regularly meet with line manager for supervisions, appraisals and reviews as necessary</w:t>
      </w:r>
    </w:p>
    <w:p w14:paraId="521CF0A1" w14:textId="77777777" w:rsidR="00E73237" w:rsidRDefault="00E73237" w:rsidP="00E73237">
      <w:pPr>
        <w:pStyle w:val="ListParagraph"/>
        <w:rPr>
          <w:rFonts w:ascii="Mind Meridian" w:eastAsiaTheme="minorHAnsi" w:hAnsi="Mind Meridian" w:cs="Mind Meridian"/>
          <w:sz w:val="24"/>
          <w:szCs w:val="24"/>
        </w:rPr>
      </w:pPr>
    </w:p>
    <w:p w14:paraId="3B482B01" w14:textId="77777777" w:rsidR="00B55590" w:rsidRP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any duties and responsibilities of an equivalent nature, as may be determined by the CEO from time to time in agreement with the post holder and after consultation.</w:t>
      </w:r>
    </w:p>
    <w:p w14:paraId="5AA68906" w14:textId="77777777" w:rsidR="00B55590" w:rsidRDefault="00B55590" w:rsidP="00B55590">
      <w:pPr>
        <w:rPr>
          <w:rFonts w:ascii="Mind Meridian" w:hAnsi="Mind Meridian" w:cs="Mind Meridian"/>
          <w:sz w:val="24"/>
          <w:szCs w:val="24"/>
        </w:rPr>
      </w:pPr>
    </w:p>
    <w:p w14:paraId="41E385D8" w14:textId="77777777" w:rsidR="00B55590" w:rsidRPr="00547481" w:rsidRDefault="00B55590" w:rsidP="00B55590">
      <w:pPr>
        <w:rPr>
          <w:rFonts w:ascii="Mind Meridian Display" w:hAnsi="Mind Meridian Display" w:cs="Mind Meridian Display"/>
          <w:bCs/>
          <w:color w:val="1300C1"/>
          <w:sz w:val="32"/>
          <w:szCs w:val="32"/>
        </w:rPr>
      </w:pPr>
      <w:bookmarkStart w:id="3" w:name="_Hlk92358990"/>
      <w:r w:rsidRPr="00547481">
        <w:rPr>
          <w:rFonts w:ascii="Mind Meridian Display" w:hAnsi="Mind Meridian Display" w:cs="Mind Meridian Display"/>
          <w:bCs/>
          <w:color w:val="1300C1"/>
          <w:sz w:val="32"/>
          <w:szCs w:val="32"/>
        </w:rPr>
        <w:t>General principles for all Mind staff</w:t>
      </w:r>
      <w:r w:rsidR="003638B5">
        <w:rPr>
          <w:rFonts w:ascii="Mind Meridian Display" w:hAnsi="Mind Meridian Display" w:cs="Mind Meridian Display"/>
          <w:bCs/>
          <w:color w:val="1300C1"/>
          <w:sz w:val="32"/>
          <w:szCs w:val="32"/>
        </w:rPr>
        <w:t>:</w:t>
      </w:r>
    </w:p>
    <w:p w14:paraId="50928111" w14:textId="77777777" w:rsidR="00B55590" w:rsidRPr="003266AA" w:rsidRDefault="00B55590" w:rsidP="00B55590">
      <w:pPr>
        <w:rPr>
          <w:rFonts w:ascii="Mind Meridian" w:hAnsi="Mind Meridian" w:cs="Mind Meridian"/>
          <w:sz w:val="24"/>
          <w:szCs w:val="24"/>
        </w:rPr>
      </w:pPr>
    </w:p>
    <w:p w14:paraId="1F6E3B99"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promote the empowerment of people who experience mental health</w:t>
      </w:r>
      <w:r>
        <w:rPr>
          <w:rFonts w:ascii="Mind Meridian" w:hAnsi="Mind Meridian" w:cs="Mind Meridian"/>
          <w:sz w:val="24"/>
          <w:szCs w:val="24"/>
        </w:rPr>
        <w:t xml:space="preserve"> and emotional wellbeing</w:t>
      </w:r>
      <w:r w:rsidRPr="003266AA">
        <w:rPr>
          <w:rFonts w:ascii="Mind Meridian" w:hAnsi="Mind Meridian" w:cs="Mind Meridian"/>
          <w:sz w:val="24"/>
          <w:szCs w:val="24"/>
        </w:rPr>
        <w:t xml:space="preserve"> issues and to help them speak out.</w:t>
      </w:r>
    </w:p>
    <w:p w14:paraId="62F12EED"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 xml:space="preserve">To support the active participation of mental health </w:t>
      </w:r>
      <w:r w:rsidR="009909C9">
        <w:rPr>
          <w:rFonts w:ascii="Mind Meridian" w:hAnsi="Mind Meridian" w:cs="Mind Meridian"/>
          <w:sz w:val="24"/>
          <w:szCs w:val="24"/>
        </w:rPr>
        <w:t xml:space="preserve">and emotional wellbeing </w:t>
      </w:r>
      <w:r w:rsidRPr="003266AA">
        <w:rPr>
          <w:rFonts w:ascii="Mind Meridian" w:hAnsi="Mind Meridian" w:cs="Mind Meridian"/>
          <w:sz w:val="24"/>
          <w:szCs w:val="24"/>
        </w:rPr>
        <w:t>service users in the services they receive.</w:t>
      </w:r>
    </w:p>
    <w:p w14:paraId="59A22BD6" w14:textId="77777777" w:rsidR="00B55590"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practice anti-discriminatory behaviour and to adhere to Rochdale and District Mind</w:t>
      </w:r>
      <w:r>
        <w:rPr>
          <w:rFonts w:ascii="Mind Meridian" w:hAnsi="Mind Meridian" w:cs="Mind Meridian"/>
          <w:sz w:val="24"/>
          <w:szCs w:val="24"/>
        </w:rPr>
        <w:t>’</w:t>
      </w:r>
      <w:r w:rsidRPr="003266AA">
        <w:rPr>
          <w:rFonts w:ascii="Mind Meridian" w:hAnsi="Mind Meridian" w:cs="Mind Meridian"/>
          <w:sz w:val="24"/>
          <w:szCs w:val="24"/>
        </w:rPr>
        <w:t xml:space="preserve">s objectives and policies in the delivery of all </w:t>
      </w:r>
      <w:r>
        <w:rPr>
          <w:rFonts w:ascii="Mind Meridian" w:hAnsi="Mind Meridian" w:cs="Mind Meridian"/>
          <w:sz w:val="24"/>
          <w:szCs w:val="24"/>
        </w:rPr>
        <w:t>its</w:t>
      </w:r>
      <w:r w:rsidRPr="003266AA">
        <w:rPr>
          <w:rFonts w:ascii="Mind Meridian" w:hAnsi="Mind Meridian" w:cs="Mind Meridian"/>
          <w:sz w:val="24"/>
          <w:szCs w:val="24"/>
        </w:rPr>
        <w:t xml:space="preserve"> services. </w:t>
      </w:r>
    </w:p>
    <w:p w14:paraId="574085BB" w14:textId="77777777" w:rsidR="00F75DFA" w:rsidRPr="00B55590" w:rsidRDefault="00F75DFA" w:rsidP="00B55590">
      <w:pPr>
        <w:rPr>
          <w:rFonts w:ascii="Mind Meridian" w:hAnsi="Mind Meridian" w:cs="Mind Meridian"/>
          <w:sz w:val="24"/>
          <w:szCs w:val="24"/>
        </w:rPr>
      </w:pPr>
    </w:p>
    <w:p w14:paraId="589C576F" w14:textId="77777777" w:rsidR="00E31A9C" w:rsidRPr="003266AA" w:rsidRDefault="00E31A9C" w:rsidP="00E31A9C">
      <w:pPr>
        <w:rPr>
          <w:rFonts w:ascii="Mind Meridian" w:hAnsi="Mind Meridian" w:cs="Mind Meridian"/>
          <w:sz w:val="24"/>
          <w:szCs w:val="24"/>
        </w:rPr>
      </w:pPr>
    </w:p>
    <w:p w14:paraId="139A095A" w14:textId="77258951" w:rsidR="00E31A9C" w:rsidRPr="00547481" w:rsidRDefault="00C36644" w:rsidP="0060231E">
      <w:pPr>
        <w:rPr>
          <w:rFonts w:ascii="Mind Meridian" w:hAnsi="Mind Meridian" w:cs="Mind Meridian"/>
          <w:sz w:val="24"/>
          <w:szCs w:val="24"/>
        </w:rPr>
      </w:pPr>
      <w:r w:rsidRPr="003266AA">
        <w:rPr>
          <w:rFonts w:ascii="Mind Meridian" w:hAnsi="Mind Meridian" w:cs="Mind Meridian"/>
          <w:sz w:val="24"/>
          <w:szCs w:val="24"/>
        </w:rPr>
        <w:t>T</w:t>
      </w:r>
      <w:r w:rsidR="00E31A9C" w:rsidRPr="003266AA">
        <w:rPr>
          <w:rFonts w:ascii="Mind Meridian" w:hAnsi="Mind Meridian" w:cs="Mind Meridian"/>
          <w:sz w:val="24"/>
          <w:szCs w:val="24"/>
        </w:rPr>
        <w:t>hese responsibilities are subject to annual review and may need to be adjusted in line with service developments.</w:t>
      </w:r>
      <w:bookmarkEnd w:id="3"/>
    </w:p>
    <w:p w14:paraId="1765776C" w14:textId="77777777" w:rsidR="00510F76" w:rsidRPr="00547481" w:rsidRDefault="00510F76" w:rsidP="00510F76">
      <w:pPr>
        <w:rPr>
          <w:rFonts w:ascii="Mind Meridian" w:hAnsi="Mind Meridian" w:cs="Mind Meridian"/>
          <w:sz w:val="24"/>
          <w:szCs w:val="24"/>
        </w:rPr>
      </w:pPr>
    </w:p>
    <w:tbl>
      <w:tblPr>
        <w:tblW w:w="9039" w:type="dxa"/>
        <w:tblLayout w:type="fixed"/>
        <w:tblLook w:val="0000" w:firstRow="0" w:lastRow="0" w:firstColumn="0" w:lastColumn="0" w:noHBand="0" w:noVBand="0"/>
      </w:tblPr>
      <w:tblGrid>
        <w:gridCol w:w="2802"/>
        <w:gridCol w:w="3543"/>
        <w:gridCol w:w="851"/>
        <w:gridCol w:w="1843"/>
      </w:tblGrid>
      <w:tr w:rsidR="00510F76" w:rsidRPr="00547481" w14:paraId="2AE58308" w14:textId="77777777" w:rsidTr="00547481">
        <w:trPr>
          <w:trHeight w:val="677"/>
        </w:trPr>
        <w:tc>
          <w:tcPr>
            <w:tcW w:w="2802" w:type="dxa"/>
          </w:tcPr>
          <w:p w14:paraId="2AA326C7" w14:textId="77777777" w:rsidR="00507163" w:rsidRPr="00547481" w:rsidRDefault="00510F76">
            <w:pPr>
              <w:rPr>
                <w:rFonts w:ascii="Mind Meridian" w:hAnsi="Mind Meridian" w:cs="Mind Meridian"/>
                <w:sz w:val="24"/>
                <w:szCs w:val="24"/>
              </w:rPr>
            </w:pPr>
            <w:r w:rsidRPr="00547481">
              <w:rPr>
                <w:rFonts w:ascii="Mind Meridian" w:hAnsi="Mind Meridian" w:cs="Mind Meridian"/>
                <w:sz w:val="24"/>
                <w:szCs w:val="24"/>
              </w:rPr>
              <w:t>Prepared by</w:t>
            </w:r>
          </w:p>
        </w:tc>
        <w:tc>
          <w:tcPr>
            <w:tcW w:w="3543" w:type="dxa"/>
          </w:tcPr>
          <w:p w14:paraId="14E84B8C" w14:textId="2E0A1963" w:rsidR="00507163" w:rsidRPr="00547481" w:rsidRDefault="00EA2AA5" w:rsidP="00F75DFA">
            <w:pPr>
              <w:rPr>
                <w:rFonts w:ascii="Mind Meridian" w:hAnsi="Mind Meridian" w:cs="Mind Meridian"/>
                <w:sz w:val="24"/>
                <w:szCs w:val="24"/>
              </w:rPr>
            </w:pPr>
            <w:r>
              <w:rPr>
                <w:rFonts w:ascii="Mind Meridian" w:hAnsi="Mind Meridian" w:cs="Mind Meridian"/>
                <w:sz w:val="24"/>
                <w:szCs w:val="24"/>
              </w:rPr>
              <w:t>Moni Noszkay</w:t>
            </w:r>
          </w:p>
        </w:tc>
        <w:tc>
          <w:tcPr>
            <w:tcW w:w="851" w:type="dxa"/>
          </w:tcPr>
          <w:p w14:paraId="2EA6E8B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p w14:paraId="543995EE" w14:textId="77777777" w:rsidR="00924E45" w:rsidRPr="00547481" w:rsidRDefault="00924E45">
            <w:pPr>
              <w:rPr>
                <w:rFonts w:ascii="Mind Meridian" w:hAnsi="Mind Meridian" w:cs="Mind Meridian"/>
                <w:sz w:val="24"/>
                <w:szCs w:val="24"/>
              </w:rPr>
            </w:pPr>
          </w:p>
          <w:p w14:paraId="4039BE2D" w14:textId="77777777" w:rsidR="00924E45" w:rsidRPr="00547481" w:rsidRDefault="00924E45">
            <w:pPr>
              <w:rPr>
                <w:rFonts w:ascii="Mind Meridian" w:hAnsi="Mind Meridian" w:cs="Mind Meridian"/>
                <w:sz w:val="24"/>
                <w:szCs w:val="24"/>
              </w:rPr>
            </w:pPr>
          </w:p>
        </w:tc>
        <w:tc>
          <w:tcPr>
            <w:tcW w:w="1843" w:type="dxa"/>
          </w:tcPr>
          <w:p w14:paraId="0241A1B6" w14:textId="23F3605C" w:rsidR="00273DB1" w:rsidRPr="00547481" w:rsidRDefault="00EA2AA5">
            <w:pPr>
              <w:rPr>
                <w:rFonts w:ascii="Mind Meridian" w:hAnsi="Mind Meridian" w:cs="Mind Meridian"/>
                <w:sz w:val="24"/>
                <w:szCs w:val="24"/>
              </w:rPr>
            </w:pPr>
            <w:r>
              <w:rPr>
                <w:rFonts w:ascii="Mind Meridian" w:hAnsi="Mind Meridian" w:cs="Mind Meridian"/>
                <w:sz w:val="24"/>
                <w:szCs w:val="24"/>
              </w:rPr>
              <w:t>07/03/24</w:t>
            </w:r>
          </w:p>
        </w:tc>
      </w:tr>
      <w:tr w:rsidR="00510F76" w:rsidRPr="00547481" w14:paraId="4BE5FD03" w14:textId="77777777" w:rsidTr="00547481">
        <w:tc>
          <w:tcPr>
            <w:tcW w:w="2802" w:type="dxa"/>
          </w:tcPr>
          <w:p w14:paraId="41E0A16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 xml:space="preserve">Agreed by </w:t>
            </w:r>
            <w:r w:rsidR="00C36644" w:rsidRPr="00547481">
              <w:rPr>
                <w:rFonts w:ascii="Mind Meridian" w:hAnsi="Mind Meridian" w:cs="Mind Meridian"/>
                <w:sz w:val="24"/>
                <w:szCs w:val="24"/>
              </w:rPr>
              <w:t>Post holder</w:t>
            </w:r>
          </w:p>
          <w:p w14:paraId="619DA312" w14:textId="77777777" w:rsidR="00273DB1" w:rsidRPr="00547481" w:rsidRDefault="00273DB1">
            <w:pPr>
              <w:rPr>
                <w:rFonts w:ascii="Mind Meridian" w:hAnsi="Mind Meridian" w:cs="Mind Meridian"/>
                <w:sz w:val="24"/>
                <w:szCs w:val="24"/>
              </w:rPr>
            </w:pPr>
          </w:p>
        </w:tc>
        <w:tc>
          <w:tcPr>
            <w:tcW w:w="3543" w:type="dxa"/>
          </w:tcPr>
          <w:p w14:paraId="7785C686"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621DEC7A"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3105F07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20FB2FF0" w14:textId="77777777" w:rsidTr="00547481">
        <w:tc>
          <w:tcPr>
            <w:tcW w:w="2802" w:type="dxa"/>
          </w:tcPr>
          <w:p w14:paraId="51282D63" w14:textId="77777777" w:rsidR="00510F76" w:rsidRPr="00547481" w:rsidRDefault="00510F76">
            <w:pPr>
              <w:rPr>
                <w:rFonts w:ascii="Mind Meridian" w:hAnsi="Mind Meridian" w:cs="Mind Meridian"/>
                <w:sz w:val="24"/>
                <w:szCs w:val="24"/>
              </w:rPr>
            </w:pPr>
          </w:p>
        </w:tc>
        <w:tc>
          <w:tcPr>
            <w:tcW w:w="3543" w:type="dxa"/>
          </w:tcPr>
          <w:p w14:paraId="0D620BE1" w14:textId="77777777" w:rsidR="00510F76" w:rsidRPr="00547481" w:rsidRDefault="00510F76">
            <w:pPr>
              <w:rPr>
                <w:rFonts w:ascii="Mind Meridian" w:hAnsi="Mind Meridian" w:cs="Mind Meridian"/>
                <w:sz w:val="24"/>
                <w:szCs w:val="24"/>
              </w:rPr>
            </w:pPr>
          </w:p>
        </w:tc>
        <w:tc>
          <w:tcPr>
            <w:tcW w:w="851" w:type="dxa"/>
          </w:tcPr>
          <w:p w14:paraId="056E7336" w14:textId="77777777" w:rsidR="00510F76" w:rsidRPr="00547481" w:rsidRDefault="00510F76">
            <w:pPr>
              <w:rPr>
                <w:rFonts w:ascii="Mind Meridian" w:hAnsi="Mind Meridian" w:cs="Mind Meridian"/>
                <w:sz w:val="24"/>
                <w:szCs w:val="24"/>
              </w:rPr>
            </w:pPr>
          </w:p>
        </w:tc>
        <w:tc>
          <w:tcPr>
            <w:tcW w:w="1843" w:type="dxa"/>
          </w:tcPr>
          <w:p w14:paraId="79468221" w14:textId="77777777" w:rsidR="00510F76" w:rsidRPr="00547481" w:rsidRDefault="00510F76">
            <w:pPr>
              <w:rPr>
                <w:rFonts w:ascii="Mind Meridian" w:hAnsi="Mind Meridian" w:cs="Mind Meridian"/>
                <w:sz w:val="24"/>
                <w:szCs w:val="24"/>
              </w:rPr>
            </w:pPr>
          </w:p>
        </w:tc>
      </w:tr>
      <w:tr w:rsidR="00510F76" w:rsidRPr="00547481" w14:paraId="7F3FC30E" w14:textId="77777777" w:rsidTr="00547481">
        <w:tc>
          <w:tcPr>
            <w:tcW w:w="2802" w:type="dxa"/>
          </w:tcPr>
          <w:p w14:paraId="5F6ADF14"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Supervisor</w:t>
            </w:r>
          </w:p>
        </w:tc>
        <w:tc>
          <w:tcPr>
            <w:tcW w:w="3543" w:type="dxa"/>
          </w:tcPr>
          <w:p w14:paraId="21FCFAC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12C7497"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21817A5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19AD67F6" w14:textId="77777777" w:rsidTr="006C3A62">
        <w:trPr>
          <w:trHeight w:val="636"/>
        </w:trPr>
        <w:tc>
          <w:tcPr>
            <w:tcW w:w="2802" w:type="dxa"/>
          </w:tcPr>
          <w:p w14:paraId="4C2AFF29" w14:textId="77777777" w:rsidR="00510F76" w:rsidRPr="00547481" w:rsidRDefault="00510F76">
            <w:pPr>
              <w:rPr>
                <w:rFonts w:ascii="Mind Meridian" w:hAnsi="Mind Meridian" w:cs="Mind Meridian"/>
                <w:sz w:val="24"/>
                <w:szCs w:val="24"/>
              </w:rPr>
            </w:pPr>
          </w:p>
        </w:tc>
        <w:tc>
          <w:tcPr>
            <w:tcW w:w="3543" w:type="dxa"/>
          </w:tcPr>
          <w:p w14:paraId="288BAEEC" w14:textId="77777777" w:rsidR="00510F76" w:rsidRPr="00547481" w:rsidRDefault="00510F76">
            <w:pPr>
              <w:rPr>
                <w:rFonts w:ascii="Mind Meridian" w:hAnsi="Mind Meridian" w:cs="Mind Meridian"/>
                <w:sz w:val="24"/>
                <w:szCs w:val="24"/>
              </w:rPr>
            </w:pPr>
          </w:p>
        </w:tc>
        <w:tc>
          <w:tcPr>
            <w:tcW w:w="851" w:type="dxa"/>
          </w:tcPr>
          <w:p w14:paraId="11C26436" w14:textId="77777777" w:rsidR="00510F76" w:rsidRPr="00547481" w:rsidRDefault="00510F76">
            <w:pPr>
              <w:rPr>
                <w:rFonts w:ascii="Mind Meridian" w:hAnsi="Mind Meridian" w:cs="Mind Meridian"/>
                <w:sz w:val="24"/>
                <w:szCs w:val="24"/>
              </w:rPr>
            </w:pPr>
          </w:p>
        </w:tc>
        <w:tc>
          <w:tcPr>
            <w:tcW w:w="1843" w:type="dxa"/>
          </w:tcPr>
          <w:p w14:paraId="698B223D" w14:textId="77777777" w:rsidR="00510F76" w:rsidRPr="00547481" w:rsidRDefault="00510F76">
            <w:pPr>
              <w:rPr>
                <w:rFonts w:ascii="Mind Meridian" w:hAnsi="Mind Meridian" w:cs="Mind Meridian"/>
                <w:sz w:val="24"/>
                <w:szCs w:val="24"/>
              </w:rPr>
            </w:pPr>
          </w:p>
        </w:tc>
      </w:tr>
      <w:tr w:rsidR="00510F76" w:rsidRPr="00547481" w14:paraId="7C8C1813" w14:textId="77777777" w:rsidTr="00547481">
        <w:trPr>
          <w:trHeight w:val="583"/>
        </w:trPr>
        <w:tc>
          <w:tcPr>
            <w:tcW w:w="2802" w:type="dxa"/>
          </w:tcPr>
          <w:p w14:paraId="2C7A0E2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Chief Officer</w:t>
            </w:r>
          </w:p>
        </w:tc>
        <w:tc>
          <w:tcPr>
            <w:tcW w:w="3543" w:type="dxa"/>
          </w:tcPr>
          <w:p w14:paraId="617CBF95"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9CEAEC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5914584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bl>
    <w:p w14:paraId="25848126" w14:textId="77777777" w:rsidR="00510F76" w:rsidRPr="00547481" w:rsidRDefault="00510F76" w:rsidP="00F67CF3">
      <w:pPr>
        <w:rPr>
          <w:rFonts w:ascii="Mind Meridian" w:hAnsi="Mind Meridian" w:cs="Mind Meridian"/>
          <w:sz w:val="24"/>
          <w:szCs w:val="24"/>
        </w:rPr>
      </w:pPr>
    </w:p>
    <w:sectPr w:rsidR="00510F76" w:rsidRPr="00547481" w:rsidSect="00585CD9">
      <w:pgSz w:w="11906" w:h="16838"/>
      <w:pgMar w:top="851" w:right="1416"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w:altName w:val="Calibri"/>
    <w:panose1 w:val="020B0503030507020204"/>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000247B" w:usb2="00000009" w:usb3="00000000" w:csb0="000001FF" w:csb1="00000000"/>
    <w:embedRegular r:id="rId1" w:fontKey="{30F746A7-F034-4014-AE65-4064111CFAAC}"/>
    <w:embedBold r:id="rId2" w:fontKey="{A18B1B12-65F9-4070-8C05-8F78EE1F163D}"/>
  </w:font>
  <w:font w:name="Times New Roman (Body CS)">
    <w:altName w:val="Times New Roman"/>
    <w:panose1 w:val="00000000000000000000"/>
    <w:charset w:val="00"/>
    <w:family w:val="roman"/>
    <w:notTrueType/>
    <w:pitch w:val="default"/>
  </w:font>
  <w:font w:name="Mind Meridian Display">
    <w:altName w:val="Calibri"/>
    <w:panose1 w:val="020B0803030507020204"/>
    <w:charset w:val="00"/>
    <w:family w:val="swiss"/>
    <w:notTrueType/>
    <w:pitch w:val="variable"/>
    <w:sig w:usb0="A00000EF" w:usb1="5000606B" w:usb2="00000008" w:usb3="00000000" w:csb0="00000093" w:csb1="00000000"/>
  </w:font>
  <w:font w:name="Calibri Light">
    <w:panose1 w:val="020F0302020204030204"/>
    <w:charset w:val="00"/>
    <w:family w:val="swiss"/>
    <w:pitch w:val="variable"/>
    <w:sig w:usb0="E4002EFF" w:usb1="C000247B" w:usb2="00000009" w:usb3="00000000" w:csb0="000001FF" w:csb1="00000000"/>
    <w:embedRegular r:id="rId3" w:fontKey="{F3B555EB-A93A-4336-9E79-6E32C323E9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44546A"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311649"/>
    <w:multiLevelType w:val="hybridMultilevel"/>
    <w:tmpl w:val="2D601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E34C9A"/>
    <w:multiLevelType w:val="hybridMultilevel"/>
    <w:tmpl w:val="CB8C3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00541A4"/>
    <w:multiLevelType w:val="hybridMultilevel"/>
    <w:tmpl w:val="F3C8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717900338">
    <w:abstractNumId w:val="12"/>
    <w:lvlOverride w:ilvl="0">
      <w:startOverride w:val="1"/>
    </w:lvlOverride>
  </w:num>
  <w:num w:numId="2" w16cid:durableId="262501036">
    <w:abstractNumId w:val="1"/>
    <w:lvlOverride w:ilvl="0">
      <w:startOverride w:val="1"/>
    </w:lvlOverride>
  </w:num>
  <w:num w:numId="3" w16cid:durableId="15260186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450275">
    <w:abstractNumId w:val="7"/>
  </w:num>
  <w:num w:numId="5" w16cid:durableId="1522545567">
    <w:abstractNumId w:val="6"/>
  </w:num>
  <w:num w:numId="6" w16cid:durableId="2078743011">
    <w:abstractNumId w:val="8"/>
  </w:num>
  <w:num w:numId="7" w16cid:durableId="667446944">
    <w:abstractNumId w:val="10"/>
  </w:num>
  <w:num w:numId="8" w16cid:durableId="1505972318">
    <w:abstractNumId w:val="13"/>
  </w:num>
  <w:num w:numId="9" w16cid:durableId="257717754">
    <w:abstractNumId w:val="5"/>
  </w:num>
  <w:num w:numId="10" w16cid:durableId="1610696214">
    <w:abstractNumId w:val="0"/>
  </w:num>
  <w:num w:numId="11" w16cid:durableId="1735354878">
    <w:abstractNumId w:val="14"/>
  </w:num>
  <w:num w:numId="12" w16cid:durableId="1657220693">
    <w:abstractNumId w:val="2"/>
  </w:num>
  <w:num w:numId="13" w16cid:durableId="272131851">
    <w:abstractNumId w:val="17"/>
  </w:num>
  <w:num w:numId="14" w16cid:durableId="2075347590">
    <w:abstractNumId w:val="15"/>
  </w:num>
  <w:num w:numId="15" w16cid:durableId="1579947801">
    <w:abstractNumId w:val="4"/>
  </w:num>
  <w:num w:numId="16" w16cid:durableId="6216209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6126194">
    <w:abstractNumId w:val="9"/>
  </w:num>
  <w:num w:numId="18" w16cid:durableId="3720002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C1D"/>
    <w:rsid w:val="000243C9"/>
    <w:rsid w:val="00034E53"/>
    <w:rsid w:val="00045C55"/>
    <w:rsid w:val="00095898"/>
    <w:rsid w:val="00096233"/>
    <w:rsid w:val="000B44AD"/>
    <w:rsid w:val="000E616B"/>
    <w:rsid w:val="000E6861"/>
    <w:rsid w:val="00115BA2"/>
    <w:rsid w:val="00134141"/>
    <w:rsid w:val="00156405"/>
    <w:rsid w:val="00176938"/>
    <w:rsid w:val="001A1433"/>
    <w:rsid w:val="001B7C5B"/>
    <w:rsid w:val="001D257A"/>
    <w:rsid w:val="00211382"/>
    <w:rsid w:val="002258AF"/>
    <w:rsid w:val="00240CDF"/>
    <w:rsid w:val="002502B6"/>
    <w:rsid w:val="00273DB1"/>
    <w:rsid w:val="00274A5D"/>
    <w:rsid w:val="00281659"/>
    <w:rsid w:val="00286C2E"/>
    <w:rsid w:val="002A1F15"/>
    <w:rsid w:val="002B61C8"/>
    <w:rsid w:val="002C3436"/>
    <w:rsid w:val="002D2589"/>
    <w:rsid w:val="00300478"/>
    <w:rsid w:val="0030709F"/>
    <w:rsid w:val="003266AA"/>
    <w:rsid w:val="003638B5"/>
    <w:rsid w:val="003840C0"/>
    <w:rsid w:val="00392E0A"/>
    <w:rsid w:val="003A2C00"/>
    <w:rsid w:val="003D1C1D"/>
    <w:rsid w:val="00402FC8"/>
    <w:rsid w:val="004143EB"/>
    <w:rsid w:val="00442253"/>
    <w:rsid w:val="004F5F1F"/>
    <w:rsid w:val="00507163"/>
    <w:rsid w:val="00510F76"/>
    <w:rsid w:val="005152F1"/>
    <w:rsid w:val="005336D0"/>
    <w:rsid w:val="005365BA"/>
    <w:rsid w:val="00547481"/>
    <w:rsid w:val="005773A4"/>
    <w:rsid w:val="00585543"/>
    <w:rsid w:val="00585CD9"/>
    <w:rsid w:val="005A3558"/>
    <w:rsid w:val="005B1B27"/>
    <w:rsid w:val="005E5052"/>
    <w:rsid w:val="005F07A8"/>
    <w:rsid w:val="0060231E"/>
    <w:rsid w:val="0063092A"/>
    <w:rsid w:val="00633A1D"/>
    <w:rsid w:val="00633C1B"/>
    <w:rsid w:val="00652B28"/>
    <w:rsid w:val="00671B59"/>
    <w:rsid w:val="006B4D1B"/>
    <w:rsid w:val="006C3A62"/>
    <w:rsid w:val="006C563F"/>
    <w:rsid w:val="006E65B1"/>
    <w:rsid w:val="007114A2"/>
    <w:rsid w:val="00735518"/>
    <w:rsid w:val="0074353C"/>
    <w:rsid w:val="00744E89"/>
    <w:rsid w:val="00751D7C"/>
    <w:rsid w:val="00760517"/>
    <w:rsid w:val="00781A18"/>
    <w:rsid w:val="00782B2E"/>
    <w:rsid w:val="00787219"/>
    <w:rsid w:val="0078732B"/>
    <w:rsid w:val="007C3029"/>
    <w:rsid w:val="007D6B5E"/>
    <w:rsid w:val="007E0551"/>
    <w:rsid w:val="00837CA5"/>
    <w:rsid w:val="0084675A"/>
    <w:rsid w:val="00867A6C"/>
    <w:rsid w:val="00874252"/>
    <w:rsid w:val="00887C13"/>
    <w:rsid w:val="008C1F2E"/>
    <w:rsid w:val="008C300A"/>
    <w:rsid w:val="008E0DF2"/>
    <w:rsid w:val="00910055"/>
    <w:rsid w:val="00924E45"/>
    <w:rsid w:val="00927F7D"/>
    <w:rsid w:val="00970BB9"/>
    <w:rsid w:val="00983D32"/>
    <w:rsid w:val="009909C9"/>
    <w:rsid w:val="009D442F"/>
    <w:rsid w:val="009E069D"/>
    <w:rsid w:val="00A06626"/>
    <w:rsid w:val="00A226D6"/>
    <w:rsid w:val="00A24AA6"/>
    <w:rsid w:val="00A27D76"/>
    <w:rsid w:val="00A33362"/>
    <w:rsid w:val="00A719F8"/>
    <w:rsid w:val="00AA75A0"/>
    <w:rsid w:val="00AB0330"/>
    <w:rsid w:val="00AC10F2"/>
    <w:rsid w:val="00AD1800"/>
    <w:rsid w:val="00AF65F9"/>
    <w:rsid w:val="00B0133E"/>
    <w:rsid w:val="00B077E5"/>
    <w:rsid w:val="00B13D54"/>
    <w:rsid w:val="00B25246"/>
    <w:rsid w:val="00B52E4C"/>
    <w:rsid w:val="00B55590"/>
    <w:rsid w:val="00B91AB1"/>
    <w:rsid w:val="00BA01C0"/>
    <w:rsid w:val="00BA6A3F"/>
    <w:rsid w:val="00BE4EA7"/>
    <w:rsid w:val="00BE774A"/>
    <w:rsid w:val="00BF1A5F"/>
    <w:rsid w:val="00BF76E7"/>
    <w:rsid w:val="00BF79C7"/>
    <w:rsid w:val="00C13319"/>
    <w:rsid w:val="00C36644"/>
    <w:rsid w:val="00C402A5"/>
    <w:rsid w:val="00C50449"/>
    <w:rsid w:val="00C77811"/>
    <w:rsid w:val="00C85C38"/>
    <w:rsid w:val="00C9180C"/>
    <w:rsid w:val="00CA2888"/>
    <w:rsid w:val="00CB6D46"/>
    <w:rsid w:val="00CE0D96"/>
    <w:rsid w:val="00CE3FD4"/>
    <w:rsid w:val="00CE6521"/>
    <w:rsid w:val="00D06FB3"/>
    <w:rsid w:val="00D2201B"/>
    <w:rsid w:val="00D35ADD"/>
    <w:rsid w:val="00D53219"/>
    <w:rsid w:val="00D57468"/>
    <w:rsid w:val="00D637D3"/>
    <w:rsid w:val="00D868D5"/>
    <w:rsid w:val="00DA00B7"/>
    <w:rsid w:val="00DA5DFB"/>
    <w:rsid w:val="00DC1BA8"/>
    <w:rsid w:val="00DF51B4"/>
    <w:rsid w:val="00DF78D2"/>
    <w:rsid w:val="00E262DA"/>
    <w:rsid w:val="00E31A9C"/>
    <w:rsid w:val="00E70296"/>
    <w:rsid w:val="00E73237"/>
    <w:rsid w:val="00EA2AA5"/>
    <w:rsid w:val="00EA304D"/>
    <w:rsid w:val="00ED5E73"/>
    <w:rsid w:val="00F05D45"/>
    <w:rsid w:val="00F10988"/>
    <w:rsid w:val="00F2083E"/>
    <w:rsid w:val="00F41805"/>
    <w:rsid w:val="00F44110"/>
    <w:rsid w:val="00F53C57"/>
    <w:rsid w:val="00F67A9F"/>
    <w:rsid w:val="00F67CF3"/>
    <w:rsid w:val="00F75DFA"/>
    <w:rsid w:val="00F765F5"/>
    <w:rsid w:val="00FD5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96118D"/>
  <w15:chartTrackingRefBased/>
  <w15:docId w15:val="{7FAEAA65-010E-405B-8843-AFE5B5704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E45"/>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 w:type="paragraph" w:styleId="ListBullet">
    <w:name w:val="List Bullet"/>
    <w:basedOn w:val="Normal"/>
    <w:uiPriority w:val="99"/>
    <w:unhideWhenUsed/>
    <w:qFormat/>
    <w:rsid w:val="002502B6"/>
    <w:pPr>
      <w:numPr>
        <w:numId w:val="18"/>
      </w:numPr>
      <w:spacing w:after="200" w:line="340" w:lineRule="exact"/>
    </w:pPr>
    <w:rPr>
      <w:rFonts w:ascii="Mind Meridian" w:eastAsiaTheme="minorHAnsi" w:hAnsi="Mind Meridian" w:cs="Times New Roman (Body 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496549">
      <w:bodyDiv w:val="1"/>
      <w:marLeft w:val="0"/>
      <w:marRight w:val="0"/>
      <w:marTop w:val="0"/>
      <w:marBottom w:val="0"/>
      <w:divBdr>
        <w:top w:val="none" w:sz="0" w:space="0" w:color="auto"/>
        <w:left w:val="none" w:sz="0" w:space="0" w:color="auto"/>
        <w:bottom w:val="none" w:sz="0" w:space="0" w:color="auto"/>
        <w:right w:val="none" w:sz="0" w:space="0" w:color="auto"/>
      </w:divBdr>
    </w:div>
    <w:div w:id="1452701362">
      <w:bodyDiv w:val="1"/>
      <w:marLeft w:val="0"/>
      <w:marRight w:val="0"/>
      <w:marTop w:val="0"/>
      <w:marBottom w:val="0"/>
      <w:divBdr>
        <w:top w:val="none" w:sz="0" w:space="0" w:color="auto"/>
        <w:left w:val="none" w:sz="0" w:space="0" w:color="auto"/>
        <w:bottom w:val="none" w:sz="0" w:space="0" w:color="auto"/>
        <w:right w:val="none" w:sz="0" w:space="0" w:color="auto"/>
      </w:divBdr>
    </w:div>
    <w:div w:id="1485781601">
      <w:bodyDiv w:val="1"/>
      <w:marLeft w:val="0"/>
      <w:marRight w:val="0"/>
      <w:marTop w:val="0"/>
      <w:marBottom w:val="0"/>
      <w:divBdr>
        <w:top w:val="none" w:sz="0" w:space="0" w:color="auto"/>
        <w:left w:val="none" w:sz="0" w:space="0" w:color="auto"/>
        <w:bottom w:val="none" w:sz="0" w:space="0" w:color="auto"/>
        <w:right w:val="none" w:sz="0" w:space="0" w:color="auto"/>
      </w:divBdr>
    </w:div>
    <w:div w:id="1511530268">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Howard-Spink\Rochdale%20Mind\Rochdale%20Mind%20SharePoint%20-%20Operational%20Management%20Team\Senior%20Staff\Recruitment\AAA%20RECRUITMENT%20DOCS\Application%20Templates\TEMPLATE%20Job%20Descrip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3BF50B43848040B867B303EB14198C" ma:contentTypeVersion="4" ma:contentTypeDescription="Create a new document." ma:contentTypeScope="" ma:versionID="78c856c0174df46c0dc4d83d06787714">
  <xsd:schema xmlns:xsd="http://www.w3.org/2001/XMLSchema" xmlns:xs="http://www.w3.org/2001/XMLSchema" xmlns:p="http://schemas.microsoft.com/office/2006/metadata/properties" xmlns:ns2="4496b01c-ae40-45e3-abfd-7310f5867d79" targetNamespace="http://schemas.microsoft.com/office/2006/metadata/properties" ma:root="true" ma:fieldsID="dc25546208ee77d2d86cd8e78289f575" ns2:_="">
    <xsd:import namespace="4496b01c-ae40-45e3-abfd-7310f5867d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6b01c-ae40-45e3-abfd-7310f5867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C7BAFF-46AB-49DB-8403-8E2713D222B0}">
  <ds:schemaRefs>
    <ds:schemaRef ds:uri="http://schemas.microsoft.com/sharepoint/v3/contenttype/forms"/>
  </ds:schemaRefs>
</ds:datastoreItem>
</file>

<file path=customXml/itemProps2.xml><?xml version="1.0" encoding="utf-8"?>
<ds:datastoreItem xmlns:ds="http://schemas.openxmlformats.org/officeDocument/2006/customXml" ds:itemID="{8B09B4FD-F55A-4A1D-BDF0-42284D4A15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6b01c-ae40-45e3-abfd-7310f5867d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3A3B3A-A66E-4BA7-805C-4369B44C90F3}">
  <ds:schemaRefs>
    <ds:schemaRef ds:uri="http://schemas.microsoft.com/office/2006/metadata/longProperties"/>
  </ds:schemaRefs>
</ds:datastoreItem>
</file>

<file path=customXml/itemProps4.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TEMPLATE Job Description</Template>
  <TotalTime>4</TotalTime>
  <Pages>3</Pages>
  <Words>735</Words>
  <Characters>4192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Rochdale and District Mind</vt:lpstr>
    </vt:vector>
  </TitlesOfParts>
  <Company>Rochdale &amp; District mind</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Katie Howard-Spink</dc:creator>
  <cp:keywords/>
  <dc:description/>
  <cp:lastModifiedBy>John Consterdine</cp:lastModifiedBy>
  <cp:revision>4</cp:revision>
  <cp:lastPrinted>2011-05-10T10:44:00Z</cp:lastPrinted>
  <dcterms:created xsi:type="dcterms:W3CDTF">2023-12-28T11:44:00Z</dcterms:created>
  <dcterms:modified xsi:type="dcterms:W3CDTF">2024-03-07T10:56:00Z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r8>110200</vt:r8>
  </property>
  <property fmtid="{D5CDD505-2E9C-101B-9397-08002B2CF9AE}" pid="4" name="display_urn:schemas-microsoft-com:office:office#Author">
    <vt:lpwstr>Rebecca Steele</vt:lpwstr>
  </property>
  <property fmtid="{D5CDD505-2E9C-101B-9397-08002B2CF9AE}" pid="5" name="ContentTypeId">
    <vt:lpwstr>0x010100CB31607857A5964EBC0E3DA10C77D3B0</vt:lpwstr>
  </property>
  <property fmtid="{D5CDD505-2E9C-101B-9397-08002B2CF9AE}" pid="6" name="MediaServiceImageTags">
    <vt:lpwstr/>
  </property>
</Properties>
</file>