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F281DF" w14:textId="4ED9285B" w:rsidR="000E2A65" w:rsidRPr="00A7734F" w:rsidRDefault="001A3E03">
      <w:pPr>
        <w:ind w:left="720" w:hanging="720"/>
        <w:rPr>
          <w:rFonts w:ascii="Mind Meridian" w:hAnsi="Mind Meridian" w:cs="Mind Meridian"/>
        </w:rPr>
      </w:pPr>
      <w:r>
        <w:rPr>
          <w:rFonts w:ascii="Mind Meridian" w:hAnsi="Mind Meridian" w:cs="Mind Meridian"/>
          <w:b/>
          <w:noProof/>
          <w:lang w:eastAsia="en-GB"/>
        </w:rPr>
        <w:drawing>
          <wp:anchor distT="0" distB="0" distL="114300" distR="114300" simplePos="0" relativeHeight="251657728" behindDoc="1" locked="0" layoutInCell="1" allowOverlap="1" wp14:anchorId="2A98B7DB" wp14:editId="2DCA8EE8">
            <wp:simplePos x="0" y="0"/>
            <wp:positionH relativeFrom="margin">
              <wp:posOffset>1337945</wp:posOffset>
            </wp:positionH>
            <wp:positionV relativeFrom="paragraph">
              <wp:posOffset>-401320</wp:posOffset>
            </wp:positionV>
            <wp:extent cx="5734050" cy="765175"/>
            <wp:effectExtent l="0" t="0" r="0" b="0"/>
            <wp:wrapNone/>
            <wp:docPr id="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765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603721" w14:textId="77777777" w:rsidR="00CB57D7" w:rsidRPr="00A7734F" w:rsidRDefault="00CB57D7">
      <w:pPr>
        <w:ind w:left="720" w:hanging="720"/>
        <w:jc w:val="center"/>
        <w:rPr>
          <w:rFonts w:ascii="Mind Meridian" w:hAnsi="Mind Meridian" w:cs="Mind Meridian"/>
          <w:b/>
          <w:sz w:val="24"/>
          <w:u w:val="single"/>
        </w:rPr>
      </w:pPr>
    </w:p>
    <w:p w14:paraId="316D21B4" w14:textId="17DF3544" w:rsidR="000E2A65" w:rsidRPr="008550D3" w:rsidRDefault="000E2A65" w:rsidP="00EF5A37">
      <w:pPr>
        <w:jc w:val="center"/>
        <w:rPr>
          <w:rFonts w:ascii="Mind Meridian Display" w:hAnsi="Mind Meridian Display" w:cs="Mind Meridian Display"/>
          <w:bCs/>
          <w:color w:val="1300C1"/>
          <w:sz w:val="48"/>
          <w:szCs w:val="48"/>
        </w:rPr>
      </w:pPr>
      <w:r w:rsidRPr="008550D3">
        <w:rPr>
          <w:rFonts w:ascii="Mind Meridian Display" w:hAnsi="Mind Meridian Display" w:cs="Mind Meridian Display"/>
          <w:bCs/>
          <w:color w:val="1300C1"/>
          <w:sz w:val="48"/>
          <w:szCs w:val="48"/>
        </w:rPr>
        <w:t>P</w:t>
      </w:r>
      <w:r w:rsidR="008C14B5" w:rsidRPr="008550D3">
        <w:rPr>
          <w:rFonts w:ascii="Mind Meridian Display" w:hAnsi="Mind Meridian Display" w:cs="Mind Meridian Display"/>
          <w:bCs/>
          <w:color w:val="1300C1"/>
          <w:sz w:val="48"/>
          <w:szCs w:val="48"/>
        </w:rPr>
        <w:t>erson</w:t>
      </w:r>
      <w:r w:rsidRPr="008550D3">
        <w:rPr>
          <w:rFonts w:ascii="Mind Meridian Display" w:hAnsi="Mind Meridian Display" w:cs="Mind Meridian Display"/>
          <w:bCs/>
          <w:color w:val="1300C1"/>
          <w:sz w:val="48"/>
          <w:szCs w:val="48"/>
        </w:rPr>
        <w:t xml:space="preserve"> S</w:t>
      </w:r>
      <w:r w:rsidR="008C14B5" w:rsidRPr="008550D3">
        <w:rPr>
          <w:rFonts w:ascii="Mind Meridian Display" w:hAnsi="Mind Meridian Display" w:cs="Mind Meridian Display"/>
          <w:bCs/>
          <w:color w:val="1300C1"/>
          <w:sz w:val="48"/>
          <w:szCs w:val="48"/>
        </w:rPr>
        <w:t>pecification</w:t>
      </w:r>
    </w:p>
    <w:p w14:paraId="42B2BA20" w14:textId="77777777" w:rsidR="000E2A65" w:rsidRPr="00A7734F" w:rsidRDefault="000E2A65">
      <w:pPr>
        <w:ind w:left="720" w:hanging="720"/>
        <w:rPr>
          <w:rFonts w:ascii="Mind Meridian" w:hAnsi="Mind Meridian" w:cs="Mind Meridian"/>
          <w:b/>
        </w:rPr>
      </w:pPr>
    </w:p>
    <w:tbl>
      <w:tblPr>
        <w:tblW w:w="17764" w:type="dxa"/>
        <w:tblLayout w:type="fixed"/>
        <w:tblLook w:val="0000" w:firstRow="0" w:lastRow="0" w:firstColumn="0" w:lastColumn="0" w:noHBand="0" w:noVBand="0"/>
      </w:tblPr>
      <w:tblGrid>
        <w:gridCol w:w="7230"/>
        <w:gridCol w:w="7326"/>
        <w:gridCol w:w="3208"/>
      </w:tblGrid>
      <w:tr w:rsidR="000E2A65" w:rsidRPr="00BF2188" w14:paraId="5636E071" w14:textId="77777777" w:rsidTr="007C183F">
        <w:tc>
          <w:tcPr>
            <w:tcW w:w="7230" w:type="dxa"/>
          </w:tcPr>
          <w:p w14:paraId="5D9B3F41" w14:textId="671FBC7B" w:rsidR="009A5A0F" w:rsidRPr="00BF2188" w:rsidRDefault="00872536">
            <w:pPr>
              <w:rPr>
                <w:rFonts w:ascii="Mind Meridian" w:hAnsi="Mind Meridian" w:cs="Mind Meridian"/>
                <w:b/>
                <w:sz w:val="28"/>
                <w:szCs w:val="28"/>
              </w:rPr>
            </w:pPr>
            <w:r w:rsidRPr="00BF2188">
              <w:rPr>
                <w:rFonts w:ascii="Mind Meridian Display" w:hAnsi="Mind Meridian Display" w:cs="Mind Meridian Display"/>
                <w:bCs/>
                <w:color w:val="1300C1"/>
                <w:sz w:val="28"/>
                <w:szCs w:val="28"/>
              </w:rPr>
              <w:t>P</w:t>
            </w:r>
            <w:r w:rsidR="003E0342" w:rsidRPr="00BF2188">
              <w:rPr>
                <w:rFonts w:ascii="Mind Meridian Display" w:hAnsi="Mind Meridian Display" w:cs="Mind Meridian Display"/>
                <w:bCs/>
                <w:color w:val="1300C1"/>
                <w:sz w:val="28"/>
                <w:szCs w:val="28"/>
              </w:rPr>
              <w:t>ost:</w:t>
            </w:r>
            <w:r w:rsidR="008C54D2">
              <w:rPr>
                <w:rFonts w:ascii="Mind Meridian Display" w:hAnsi="Mind Meridian Display" w:cs="Mind Meridian Display"/>
                <w:bCs/>
                <w:color w:val="1300C1"/>
                <w:sz w:val="28"/>
                <w:szCs w:val="28"/>
              </w:rPr>
              <w:t xml:space="preserve"> Home from Hospital – Prevention &amp; Wellbeing </w:t>
            </w:r>
            <w:r w:rsidR="009C055D">
              <w:rPr>
                <w:rFonts w:ascii="Mind Meridian Display" w:hAnsi="Mind Meridian Display" w:cs="Mind Meridian Display"/>
                <w:bCs/>
                <w:color w:val="1300C1"/>
                <w:sz w:val="28"/>
                <w:szCs w:val="28"/>
              </w:rPr>
              <w:t>Worker (HHPWW)</w:t>
            </w:r>
          </w:p>
          <w:p w14:paraId="27D69474" w14:textId="77777777" w:rsidR="000E2A65" w:rsidRPr="00BF2188" w:rsidRDefault="000E2A65" w:rsidP="001B74E5">
            <w:pPr>
              <w:rPr>
                <w:rFonts w:ascii="Mind Meridian" w:hAnsi="Mind Meridian" w:cs="Mind Meridian"/>
                <w:b/>
                <w:sz w:val="28"/>
                <w:szCs w:val="28"/>
              </w:rPr>
            </w:pPr>
          </w:p>
        </w:tc>
        <w:tc>
          <w:tcPr>
            <w:tcW w:w="7326" w:type="dxa"/>
          </w:tcPr>
          <w:p w14:paraId="6E09F8EF" w14:textId="4ABE1276" w:rsidR="000E2A65" w:rsidRPr="00BF2188" w:rsidRDefault="003D5DF9">
            <w:pPr>
              <w:rPr>
                <w:rFonts w:ascii="Mind Meridian" w:hAnsi="Mind Meridian" w:cs="Mind Meridian"/>
                <w:b/>
                <w:sz w:val="28"/>
                <w:szCs w:val="28"/>
              </w:rPr>
            </w:pPr>
            <w:r w:rsidRPr="00BF2188">
              <w:rPr>
                <w:rFonts w:ascii="Mind Meridian Display" w:hAnsi="Mind Meridian Display" w:cs="Mind Meridian Display"/>
                <w:bCs/>
                <w:color w:val="1300C1"/>
                <w:sz w:val="28"/>
                <w:szCs w:val="28"/>
              </w:rPr>
              <w:t>Location</w:t>
            </w:r>
            <w:r w:rsidR="00F3424B" w:rsidRPr="00BF2188">
              <w:rPr>
                <w:rFonts w:ascii="Mind Meridian Display" w:hAnsi="Mind Meridian Display" w:cs="Mind Meridian Display"/>
                <w:bCs/>
                <w:color w:val="1300C1"/>
                <w:sz w:val="28"/>
                <w:szCs w:val="28"/>
              </w:rPr>
              <w:t>:</w:t>
            </w:r>
            <w:r w:rsidRPr="00BF2188">
              <w:rPr>
                <w:rFonts w:ascii="Mind Meridian" w:hAnsi="Mind Meridian" w:cs="Mind Meridian"/>
                <w:b/>
                <w:sz w:val="28"/>
                <w:szCs w:val="28"/>
              </w:rPr>
              <w:t xml:space="preserve">   Rochdale</w:t>
            </w:r>
            <w:r w:rsidR="00F3424B" w:rsidRPr="00BF2188">
              <w:rPr>
                <w:rFonts w:ascii="Mind Meridian" w:hAnsi="Mind Meridian" w:cs="Mind Meridian"/>
                <w:b/>
                <w:sz w:val="28"/>
                <w:szCs w:val="28"/>
              </w:rPr>
              <w:t>, Middleton</w:t>
            </w:r>
            <w:r w:rsidR="008C54D2">
              <w:rPr>
                <w:rFonts w:ascii="Mind Meridian" w:hAnsi="Mind Meridian" w:cs="Mind Meridian"/>
                <w:b/>
                <w:sz w:val="28"/>
                <w:szCs w:val="28"/>
              </w:rPr>
              <w:t xml:space="preserve"> &amp;</w:t>
            </w:r>
            <w:r w:rsidR="00F3424B" w:rsidRPr="00BF2188">
              <w:rPr>
                <w:rFonts w:ascii="Mind Meridian" w:hAnsi="Mind Meridian" w:cs="Mind Meridian"/>
                <w:b/>
                <w:sz w:val="28"/>
                <w:szCs w:val="28"/>
              </w:rPr>
              <w:t xml:space="preserve"> Heywood</w:t>
            </w:r>
          </w:p>
        </w:tc>
        <w:tc>
          <w:tcPr>
            <w:tcW w:w="3208" w:type="dxa"/>
          </w:tcPr>
          <w:p w14:paraId="0F9FDE04" w14:textId="77777777" w:rsidR="000E2A65" w:rsidRPr="00BF2188" w:rsidRDefault="000E2A65">
            <w:pPr>
              <w:rPr>
                <w:rFonts w:ascii="Mind Meridian" w:hAnsi="Mind Meridian" w:cs="Mind Meridian"/>
                <w:b/>
                <w:sz w:val="28"/>
                <w:szCs w:val="28"/>
              </w:rPr>
            </w:pPr>
          </w:p>
          <w:p w14:paraId="0314F63B" w14:textId="77777777" w:rsidR="000E2A65" w:rsidRPr="00BF2188" w:rsidRDefault="000E2A65">
            <w:pPr>
              <w:rPr>
                <w:rFonts w:ascii="Mind Meridian" w:hAnsi="Mind Meridian" w:cs="Mind Meridian"/>
                <w:b/>
                <w:sz w:val="28"/>
                <w:szCs w:val="28"/>
              </w:rPr>
            </w:pPr>
          </w:p>
        </w:tc>
      </w:tr>
    </w:tbl>
    <w:p w14:paraId="124D32F0" w14:textId="77777777" w:rsidR="000E2A65" w:rsidRPr="00A7734F" w:rsidRDefault="000E2A65">
      <w:pPr>
        <w:ind w:left="720" w:hanging="720"/>
        <w:rPr>
          <w:rFonts w:ascii="Mind Meridian" w:hAnsi="Mind Meridian" w:cs="Mind Meridian"/>
        </w:rPr>
      </w:pPr>
      <w:r w:rsidRPr="00A7734F">
        <w:rPr>
          <w:rFonts w:ascii="Mind Meridian" w:hAnsi="Mind Meridian" w:cs="Mind Meridian"/>
          <w:u w:val="single"/>
        </w:rPr>
        <w:t>Note to Applicants</w:t>
      </w:r>
      <w:r w:rsidRPr="00A7734F">
        <w:rPr>
          <w:rFonts w:ascii="Mind Meridian" w:hAnsi="Mind Meridian" w:cs="Mind Meridian"/>
        </w:rPr>
        <w:t>:</w:t>
      </w:r>
    </w:p>
    <w:p w14:paraId="36A7CA2D" w14:textId="77777777" w:rsidR="000E2A65" w:rsidRPr="00A7734F" w:rsidRDefault="000E2A65">
      <w:pPr>
        <w:ind w:left="720" w:hanging="720"/>
        <w:rPr>
          <w:rFonts w:ascii="Mind Meridian" w:hAnsi="Mind Meridian" w:cs="Mind Meridian"/>
        </w:rPr>
      </w:pPr>
    </w:p>
    <w:p w14:paraId="5E03E189" w14:textId="1A00E73B" w:rsidR="000E2A65" w:rsidRPr="00A7734F" w:rsidRDefault="000E2A65">
      <w:pPr>
        <w:ind w:left="720" w:hanging="720"/>
        <w:rPr>
          <w:rFonts w:ascii="Mind Meridian" w:hAnsi="Mind Meridian" w:cs="Mind Meridian"/>
        </w:rPr>
      </w:pPr>
      <w:r w:rsidRPr="00A7734F">
        <w:rPr>
          <w:rFonts w:ascii="Mind Meridian" w:hAnsi="Mind Meridian" w:cs="Mind Meridian"/>
        </w:rPr>
        <w:t xml:space="preserve">The Essential Criteria are the qualifications, experience, </w:t>
      </w:r>
      <w:proofErr w:type="gramStart"/>
      <w:r w:rsidRPr="00A7734F">
        <w:rPr>
          <w:rFonts w:ascii="Mind Meridian" w:hAnsi="Mind Meridian" w:cs="Mind Meridian"/>
        </w:rPr>
        <w:t>skills</w:t>
      </w:r>
      <w:proofErr w:type="gramEnd"/>
      <w:r w:rsidRPr="00A7734F">
        <w:rPr>
          <w:rFonts w:ascii="Mind Meridian" w:hAnsi="Mind Meridian" w:cs="Mind Meridian"/>
        </w:rPr>
        <w:t xml:space="preserve"> or knowledge you</w:t>
      </w:r>
      <w:r w:rsidRPr="00A7734F">
        <w:rPr>
          <w:rFonts w:ascii="Mind Meridian" w:hAnsi="Mind Meridian" w:cs="Mind Meridian"/>
          <w:b/>
        </w:rPr>
        <w:t xml:space="preserve"> </w:t>
      </w:r>
      <w:r w:rsidR="00F3424B" w:rsidRPr="00A7734F">
        <w:rPr>
          <w:rFonts w:ascii="Mind Meridian Display" w:hAnsi="Mind Meridian Display" w:cs="Mind Meridian Display"/>
          <w:bCs/>
          <w:color w:val="1300C1"/>
        </w:rPr>
        <w:t>must</w:t>
      </w:r>
      <w:r w:rsidR="00F3424B" w:rsidRPr="00A7734F">
        <w:rPr>
          <w:rFonts w:ascii="Mind Meridian" w:hAnsi="Mind Meridian" w:cs="Mind Meridian"/>
          <w:b/>
        </w:rPr>
        <w:t xml:space="preserve"> </w:t>
      </w:r>
      <w:r w:rsidR="00F3424B" w:rsidRPr="00A7734F">
        <w:rPr>
          <w:rFonts w:ascii="Mind Meridian" w:hAnsi="Mind Meridian" w:cs="Mind Meridian"/>
          <w:bCs/>
        </w:rPr>
        <w:t>show you have</w:t>
      </w:r>
      <w:r w:rsidRPr="00A7734F">
        <w:rPr>
          <w:rFonts w:ascii="Mind Meridian" w:hAnsi="Mind Meridian" w:cs="Mind Meridian"/>
        </w:rPr>
        <w:t xml:space="preserve"> to be considered for the job.</w:t>
      </w:r>
    </w:p>
    <w:p w14:paraId="77FB5688" w14:textId="77777777" w:rsidR="000E2A65" w:rsidRPr="00A7734F" w:rsidRDefault="000E2A65">
      <w:pPr>
        <w:ind w:left="720" w:hanging="720"/>
        <w:rPr>
          <w:rFonts w:ascii="Mind Meridian" w:hAnsi="Mind Meridian" w:cs="Mind Meridian"/>
        </w:rPr>
      </w:pPr>
      <w:r w:rsidRPr="00A7734F">
        <w:rPr>
          <w:rFonts w:ascii="Mind Meridian" w:hAnsi="Mind Meridian" w:cs="Mind Meridian"/>
        </w:rPr>
        <w:t>The Desirable Criteria are used to help decide between candidates who meet ALL the Essential Criteria.</w:t>
      </w:r>
    </w:p>
    <w:p w14:paraId="5488178F" w14:textId="77777777" w:rsidR="000E2A65" w:rsidRPr="00A7734F" w:rsidRDefault="000E2A65">
      <w:pPr>
        <w:ind w:left="720" w:hanging="720"/>
        <w:rPr>
          <w:rFonts w:ascii="Mind Meridian" w:hAnsi="Mind Meridian" w:cs="Mind Meridian"/>
        </w:rPr>
      </w:pPr>
      <w:r w:rsidRPr="00A7734F">
        <w:rPr>
          <w:rFonts w:ascii="Mind Meridian" w:hAnsi="Mind Meridian" w:cs="Mind Meridian"/>
        </w:rPr>
        <w:t xml:space="preserve">The How </w:t>
      </w:r>
      <w:r w:rsidR="005B1A02" w:rsidRPr="00A7734F">
        <w:rPr>
          <w:rFonts w:ascii="Mind Meridian" w:hAnsi="Mind Meridian" w:cs="Mind Meridian"/>
        </w:rPr>
        <w:t>Identified column</w:t>
      </w:r>
      <w:r w:rsidRPr="00A7734F">
        <w:rPr>
          <w:rFonts w:ascii="Mind Meridian" w:hAnsi="Mind Meridian" w:cs="Mind Meridian"/>
        </w:rPr>
        <w:t xml:space="preserve"> shows how</w:t>
      </w:r>
      <w:r w:rsidR="004C232F" w:rsidRPr="00A7734F">
        <w:rPr>
          <w:rFonts w:ascii="Mind Meridian" w:hAnsi="Mind Meridian" w:cs="Mind Meridian"/>
        </w:rPr>
        <w:t xml:space="preserve"> we</w:t>
      </w:r>
      <w:r w:rsidRPr="00A7734F">
        <w:rPr>
          <w:rFonts w:ascii="Mind Meridian" w:hAnsi="Mind Meridian" w:cs="Mind Meridian"/>
        </w:rPr>
        <w:t xml:space="preserve"> will obtain the necessary information about you.</w:t>
      </w:r>
    </w:p>
    <w:p w14:paraId="1108FC66" w14:textId="4D0CE0B6" w:rsidR="000E2A65" w:rsidRPr="00A7734F" w:rsidRDefault="000E2A65">
      <w:pPr>
        <w:rPr>
          <w:rFonts w:ascii="Mind Meridian" w:hAnsi="Mind Meridian" w:cs="Mind Meridian"/>
        </w:rPr>
      </w:pPr>
      <w:r w:rsidRPr="00A7734F">
        <w:rPr>
          <w:rFonts w:ascii="Mind Meridian" w:hAnsi="Mind Meridian" w:cs="Mind Meridian"/>
        </w:rPr>
        <w:t xml:space="preserve">If the How Identified column says the </w:t>
      </w:r>
      <w:r w:rsidRPr="00C90008">
        <w:rPr>
          <w:rFonts w:ascii="Mind Meridian Display" w:hAnsi="Mind Meridian Display" w:cs="Mind Meridian Display"/>
          <w:bCs/>
        </w:rPr>
        <w:t>Application Form</w:t>
      </w:r>
      <w:r w:rsidRPr="00A7734F">
        <w:rPr>
          <w:rFonts w:ascii="Mind Meridian" w:hAnsi="Mind Meridian" w:cs="Mind Meridian"/>
        </w:rPr>
        <w:t xml:space="preserve"> next to an Essential Criteria or a Desirable Criteria, you </w:t>
      </w:r>
      <w:r w:rsidR="00A7734F" w:rsidRPr="00A7734F">
        <w:rPr>
          <w:rFonts w:ascii="Mind Meridian Display" w:hAnsi="Mind Meridian Display" w:cs="Mind Meridian Display"/>
          <w:color w:val="1300C1"/>
        </w:rPr>
        <w:t>must</w:t>
      </w:r>
      <w:r w:rsidRPr="00A7734F">
        <w:rPr>
          <w:rFonts w:ascii="Mind Meridian" w:hAnsi="Mind Meridian" w:cs="Mind Meridian"/>
        </w:rPr>
        <w:t xml:space="preserve"> include in your application enough information to show </w:t>
      </w:r>
      <w:r w:rsidRPr="00C90008">
        <w:rPr>
          <w:rFonts w:ascii="Mind Meridian Display" w:hAnsi="Mind Meridian Display" w:cs="Mind Meridian Display"/>
          <w:bCs/>
          <w:color w:val="1300C1"/>
        </w:rPr>
        <w:t>how</w:t>
      </w:r>
      <w:r w:rsidRPr="00A7734F">
        <w:rPr>
          <w:rFonts w:ascii="Mind Meridian" w:hAnsi="Mind Meridian" w:cs="Mind Meridian"/>
        </w:rPr>
        <w:t xml:space="preserve"> you meet </w:t>
      </w:r>
      <w:r w:rsidR="004C232F" w:rsidRPr="00A7734F">
        <w:rPr>
          <w:rFonts w:ascii="Mind Meridian" w:hAnsi="Mind Meridian" w:cs="Mind Meridian"/>
        </w:rPr>
        <w:t>these criteria</w:t>
      </w:r>
      <w:r w:rsidRPr="00A7734F">
        <w:rPr>
          <w:rFonts w:ascii="Mind Meridian" w:hAnsi="Mind Meridian" w:cs="Mind Meridian"/>
        </w:rPr>
        <w:t>.   You should include examples from your paid or voluntary work.</w:t>
      </w:r>
    </w:p>
    <w:p w14:paraId="20C77F04" w14:textId="77777777" w:rsidR="000E2A65" w:rsidRPr="00A7734F" w:rsidRDefault="000E2A65">
      <w:pPr>
        <w:ind w:left="720" w:hanging="720"/>
        <w:rPr>
          <w:rFonts w:ascii="Mind Meridian" w:hAnsi="Mind Meridian" w:cs="Mind Meridian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25"/>
        <w:gridCol w:w="3100"/>
        <w:gridCol w:w="2760"/>
        <w:gridCol w:w="217"/>
        <w:gridCol w:w="2326"/>
      </w:tblGrid>
      <w:tr w:rsidR="004666C3" w:rsidRPr="00945364" w14:paraId="262A1BCF" w14:textId="77777777" w:rsidTr="0075223E">
        <w:trPr>
          <w:trHeight w:val="454"/>
        </w:trPr>
        <w:tc>
          <w:tcPr>
            <w:tcW w:w="13128" w:type="dxa"/>
            <w:gridSpan w:val="5"/>
            <w:shd w:val="clear" w:color="auto" w:fill="1300C1"/>
            <w:vAlign w:val="center"/>
          </w:tcPr>
          <w:p w14:paraId="547BA307" w14:textId="15960DB6" w:rsidR="004666C3" w:rsidRPr="00945364" w:rsidRDefault="008D1C04" w:rsidP="00945364">
            <w:pPr>
              <w:jc w:val="center"/>
              <w:rPr>
                <w:rFonts w:ascii="Mind Meridian" w:hAnsi="Mind Meridian" w:cs="Mind Meridian"/>
              </w:rPr>
            </w:pPr>
            <w:r w:rsidRPr="00945364">
              <w:rPr>
                <w:rFonts w:ascii="Mind Meridian Display" w:hAnsi="Mind Meridian Display" w:cs="Mind Meridian Display"/>
                <w:bCs/>
                <w:color w:val="FFFFFF"/>
                <w:sz w:val="28"/>
                <w:szCs w:val="28"/>
              </w:rPr>
              <w:t>Qualifications and Experience</w:t>
            </w:r>
          </w:p>
        </w:tc>
      </w:tr>
      <w:tr w:rsidR="00945364" w:rsidRPr="00945364" w14:paraId="0A25A3B3" w14:textId="77777777" w:rsidTr="0075223E">
        <w:trPr>
          <w:trHeight w:val="454"/>
        </w:trPr>
        <w:tc>
          <w:tcPr>
            <w:tcW w:w="4725" w:type="dxa"/>
            <w:shd w:val="clear" w:color="auto" w:fill="auto"/>
            <w:vAlign w:val="center"/>
          </w:tcPr>
          <w:p w14:paraId="3879ACFD" w14:textId="55AF7408" w:rsidR="006E4A8F" w:rsidRPr="00502A7D" w:rsidRDefault="006E4A8F" w:rsidP="0094536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02A7D">
              <w:rPr>
                <w:rFonts w:ascii="Arial" w:hAnsi="Arial" w:cs="Arial"/>
                <w:b/>
                <w:color w:val="1300C1"/>
                <w:sz w:val="24"/>
                <w:szCs w:val="24"/>
              </w:rPr>
              <w:t>Essential Criteria</w:t>
            </w:r>
          </w:p>
        </w:tc>
        <w:tc>
          <w:tcPr>
            <w:tcW w:w="3100" w:type="dxa"/>
            <w:shd w:val="clear" w:color="auto" w:fill="auto"/>
            <w:vAlign w:val="center"/>
          </w:tcPr>
          <w:p w14:paraId="2EEE491E" w14:textId="47032AAD" w:rsidR="006E4A8F" w:rsidRPr="00945364" w:rsidRDefault="006E4A8F" w:rsidP="00945364">
            <w:pPr>
              <w:jc w:val="center"/>
              <w:rPr>
                <w:rFonts w:ascii="Mind Meridian" w:hAnsi="Mind Meridian" w:cs="Mind Meridian"/>
              </w:rPr>
            </w:pPr>
            <w:r w:rsidRPr="00945364">
              <w:rPr>
                <w:rFonts w:ascii="Mind Meridian" w:hAnsi="Mind Meridian" w:cs="Mind Meridian"/>
                <w:b/>
                <w:color w:val="1300C1"/>
              </w:rPr>
              <w:t>How Identified</w:t>
            </w:r>
          </w:p>
        </w:tc>
        <w:tc>
          <w:tcPr>
            <w:tcW w:w="2977" w:type="dxa"/>
            <w:gridSpan w:val="2"/>
            <w:shd w:val="clear" w:color="auto" w:fill="auto"/>
            <w:vAlign w:val="center"/>
          </w:tcPr>
          <w:p w14:paraId="0677CA43" w14:textId="5F890B88" w:rsidR="006E4A8F" w:rsidRPr="00945364" w:rsidRDefault="006E4A8F" w:rsidP="00945364">
            <w:pPr>
              <w:jc w:val="center"/>
              <w:rPr>
                <w:rFonts w:ascii="Mind Meridian" w:hAnsi="Mind Meridian" w:cs="Mind Meridian"/>
              </w:rPr>
            </w:pPr>
            <w:r w:rsidRPr="00945364">
              <w:rPr>
                <w:rFonts w:ascii="Mind Meridian" w:hAnsi="Mind Meridian" w:cs="Mind Meridian"/>
                <w:b/>
                <w:color w:val="1300C1"/>
              </w:rPr>
              <w:t>Desirable Criteria</w:t>
            </w:r>
          </w:p>
        </w:tc>
        <w:tc>
          <w:tcPr>
            <w:tcW w:w="2326" w:type="dxa"/>
            <w:shd w:val="clear" w:color="auto" w:fill="auto"/>
            <w:vAlign w:val="center"/>
          </w:tcPr>
          <w:p w14:paraId="3C970EF5" w14:textId="278C54B2" w:rsidR="006E4A8F" w:rsidRPr="00945364" w:rsidRDefault="006E4A8F" w:rsidP="00945364">
            <w:pPr>
              <w:jc w:val="center"/>
              <w:rPr>
                <w:rFonts w:ascii="Mind Meridian" w:hAnsi="Mind Meridian" w:cs="Mind Meridian"/>
              </w:rPr>
            </w:pPr>
            <w:r w:rsidRPr="00945364">
              <w:rPr>
                <w:rFonts w:ascii="Mind Meridian" w:hAnsi="Mind Meridian" w:cs="Mind Meridian"/>
                <w:b/>
                <w:color w:val="1300C1"/>
              </w:rPr>
              <w:t>How Identified</w:t>
            </w:r>
          </w:p>
        </w:tc>
      </w:tr>
      <w:tr w:rsidR="00945364" w:rsidRPr="00945364" w14:paraId="46C710E7" w14:textId="77777777" w:rsidTr="0075223E">
        <w:tc>
          <w:tcPr>
            <w:tcW w:w="4725" w:type="dxa"/>
            <w:shd w:val="clear" w:color="auto" w:fill="auto"/>
          </w:tcPr>
          <w:p w14:paraId="27A848FB" w14:textId="77777777" w:rsidR="00DA0B16" w:rsidRDefault="00DA0B16" w:rsidP="00A60BCC">
            <w:pPr>
              <w:autoSpaceDE w:val="0"/>
              <w:autoSpaceDN w:val="0"/>
              <w:adjustRightInd w:val="0"/>
              <w:spacing w:line="300" w:lineRule="atLeast"/>
              <w:rPr>
                <w:rFonts w:ascii="Arial" w:hAnsi="Arial" w:cs="Arial"/>
                <w:sz w:val="24"/>
                <w:szCs w:val="24"/>
              </w:rPr>
            </w:pPr>
          </w:p>
          <w:p w14:paraId="45DADEA2" w14:textId="104AA1F4" w:rsidR="00AB4907" w:rsidRDefault="00FB6BDA" w:rsidP="00A60BCC">
            <w:pPr>
              <w:autoSpaceDE w:val="0"/>
              <w:autoSpaceDN w:val="0"/>
              <w:adjustRightInd w:val="0"/>
              <w:spacing w:line="300" w:lineRule="atLeas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Experience</w:t>
            </w:r>
            <w:r w:rsidR="002A4CD1">
              <w:rPr>
                <w:rFonts w:ascii="Arial" w:hAnsi="Arial" w:cs="Arial"/>
                <w:sz w:val="24"/>
                <w:szCs w:val="24"/>
              </w:rPr>
              <w:t xml:space="preserve"> of</w:t>
            </w:r>
            <w:r>
              <w:rPr>
                <w:rFonts w:ascii="Arial" w:hAnsi="Arial" w:cs="Arial"/>
                <w:sz w:val="24"/>
                <w:szCs w:val="24"/>
              </w:rPr>
              <w:t xml:space="preserve"> providing </w:t>
            </w:r>
            <w:r w:rsidR="008701A4">
              <w:rPr>
                <w:rFonts w:ascii="Arial" w:hAnsi="Arial" w:cs="Arial"/>
                <w:sz w:val="24"/>
                <w:szCs w:val="24"/>
              </w:rPr>
              <w:t>support</w:t>
            </w:r>
            <w:r>
              <w:rPr>
                <w:rFonts w:ascii="Arial" w:hAnsi="Arial" w:cs="Arial"/>
                <w:sz w:val="24"/>
                <w:szCs w:val="24"/>
              </w:rPr>
              <w:t xml:space="preserve"> to people with severe mental illness in a </w:t>
            </w:r>
            <w:r w:rsidRPr="006F4695">
              <w:rPr>
                <w:rFonts w:ascii="Arial" w:hAnsi="Arial" w:cs="Arial"/>
                <w:sz w:val="24"/>
                <w:szCs w:val="24"/>
              </w:rPr>
              <w:t>hospital</w:t>
            </w:r>
            <w:r w:rsidR="00BD16A8" w:rsidRPr="006F4695">
              <w:rPr>
                <w:rFonts w:ascii="Arial" w:hAnsi="Arial" w:cs="Arial"/>
                <w:sz w:val="24"/>
                <w:szCs w:val="24"/>
              </w:rPr>
              <w:t xml:space="preserve"> or care</w:t>
            </w:r>
            <w:r w:rsidR="008701A4">
              <w:rPr>
                <w:rFonts w:ascii="Arial" w:hAnsi="Arial" w:cs="Arial"/>
                <w:sz w:val="24"/>
                <w:szCs w:val="24"/>
              </w:rPr>
              <w:t>/</w:t>
            </w:r>
            <w:r w:rsidR="00DA0B16">
              <w:rPr>
                <w:rFonts w:ascii="Arial" w:hAnsi="Arial" w:cs="Arial"/>
                <w:sz w:val="24"/>
                <w:szCs w:val="24"/>
              </w:rPr>
              <w:t>community setting.</w:t>
            </w:r>
          </w:p>
          <w:p w14:paraId="62A8AD3D" w14:textId="7C0AF4E4" w:rsidR="006F4695" w:rsidRDefault="006F4695" w:rsidP="00A60BCC">
            <w:pPr>
              <w:autoSpaceDE w:val="0"/>
              <w:autoSpaceDN w:val="0"/>
              <w:adjustRightInd w:val="0"/>
              <w:spacing w:line="300" w:lineRule="atLeast"/>
              <w:rPr>
                <w:rFonts w:ascii="Arial" w:hAnsi="Arial" w:cs="Arial"/>
                <w:sz w:val="24"/>
                <w:szCs w:val="24"/>
              </w:rPr>
            </w:pPr>
          </w:p>
          <w:p w14:paraId="4B61D912" w14:textId="19A16BF1" w:rsidR="006F4695" w:rsidRPr="00502A7D" w:rsidRDefault="006F4695" w:rsidP="00A60BCC">
            <w:pPr>
              <w:autoSpaceDE w:val="0"/>
              <w:autoSpaceDN w:val="0"/>
              <w:adjustRightInd w:val="0"/>
              <w:spacing w:line="300" w:lineRule="atLeas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Experience </w:t>
            </w:r>
            <w:r w:rsidR="0071614C">
              <w:rPr>
                <w:rFonts w:ascii="Arial" w:hAnsi="Arial" w:cs="Arial"/>
                <w:sz w:val="24"/>
                <w:szCs w:val="24"/>
              </w:rPr>
              <w:t>across</w:t>
            </w:r>
            <w:r>
              <w:rPr>
                <w:rFonts w:ascii="Arial" w:hAnsi="Arial" w:cs="Arial"/>
                <w:sz w:val="24"/>
                <w:szCs w:val="24"/>
              </w:rPr>
              <w:t xml:space="preserve"> 1-2-1 work, group work, working in the community, </w:t>
            </w:r>
            <w:r w:rsidR="0071614C">
              <w:rPr>
                <w:rFonts w:ascii="Arial" w:hAnsi="Arial" w:cs="Arial"/>
                <w:sz w:val="24"/>
                <w:szCs w:val="24"/>
              </w:rPr>
              <w:t xml:space="preserve">home visiting and lone </w:t>
            </w:r>
            <w:r w:rsidR="00DD33B9">
              <w:rPr>
                <w:rFonts w:ascii="Arial" w:hAnsi="Arial" w:cs="Arial"/>
                <w:sz w:val="24"/>
                <w:szCs w:val="24"/>
              </w:rPr>
              <w:t>working with</w:t>
            </w:r>
            <w:r w:rsidR="0071614C">
              <w:rPr>
                <w:rFonts w:ascii="Arial" w:hAnsi="Arial" w:cs="Arial"/>
                <w:sz w:val="24"/>
                <w:szCs w:val="24"/>
              </w:rPr>
              <w:t xml:space="preserve"> minimal supervision.</w:t>
            </w:r>
          </w:p>
          <w:p w14:paraId="789BCC62" w14:textId="77777777" w:rsidR="00AB4907" w:rsidRPr="00502A7D" w:rsidRDefault="00AB4907" w:rsidP="00AB4907">
            <w:pPr>
              <w:pStyle w:val="ListParagraph"/>
              <w:autoSpaceDE w:val="0"/>
              <w:autoSpaceDN w:val="0"/>
              <w:adjustRightInd w:val="0"/>
              <w:spacing w:line="300" w:lineRule="atLeast"/>
              <w:ind w:left="357"/>
              <w:rPr>
                <w:rFonts w:ascii="Arial" w:hAnsi="Arial" w:cs="Arial"/>
                <w:lang w:eastAsia="en-US"/>
              </w:rPr>
            </w:pPr>
          </w:p>
          <w:p w14:paraId="0BFCBC26" w14:textId="5AD053D2" w:rsidR="00AB4907" w:rsidRDefault="00AB4907" w:rsidP="00A60BCC">
            <w:pPr>
              <w:autoSpaceDE w:val="0"/>
              <w:autoSpaceDN w:val="0"/>
              <w:adjustRightInd w:val="0"/>
              <w:spacing w:line="300" w:lineRule="atLeast"/>
              <w:rPr>
                <w:rFonts w:ascii="Arial" w:hAnsi="Arial" w:cs="Arial"/>
                <w:sz w:val="24"/>
                <w:szCs w:val="24"/>
              </w:rPr>
            </w:pPr>
            <w:r w:rsidRPr="00502A7D">
              <w:rPr>
                <w:rFonts w:ascii="Arial" w:hAnsi="Arial" w:cs="Arial"/>
                <w:sz w:val="24"/>
                <w:szCs w:val="24"/>
              </w:rPr>
              <w:t xml:space="preserve">Knowledge </w:t>
            </w:r>
            <w:r w:rsidR="00BD16A8">
              <w:rPr>
                <w:rFonts w:ascii="Arial" w:hAnsi="Arial" w:cs="Arial"/>
                <w:sz w:val="24"/>
                <w:szCs w:val="24"/>
              </w:rPr>
              <w:t>of the Mental Health Act 1983 and the Mental Capacity Act 2005</w:t>
            </w:r>
          </w:p>
          <w:p w14:paraId="34E51C02" w14:textId="77777777" w:rsidR="00170834" w:rsidRDefault="00170834" w:rsidP="00A60BCC">
            <w:pPr>
              <w:autoSpaceDE w:val="0"/>
              <w:autoSpaceDN w:val="0"/>
              <w:adjustRightInd w:val="0"/>
              <w:spacing w:line="300" w:lineRule="atLeast"/>
              <w:rPr>
                <w:rFonts w:ascii="Arial" w:hAnsi="Arial" w:cs="Arial"/>
                <w:sz w:val="24"/>
                <w:szCs w:val="24"/>
              </w:rPr>
            </w:pPr>
          </w:p>
          <w:p w14:paraId="70734081" w14:textId="6A8429BC" w:rsidR="00170834" w:rsidRDefault="00C00F40" w:rsidP="00A60BCC">
            <w:pPr>
              <w:autoSpaceDE w:val="0"/>
              <w:autoSpaceDN w:val="0"/>
              <w:adjustRightInd w:val="0"/>
              <w:spacing w:line="300" w:lineRule="atLeas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>Good u</w:t>
            </w:r>
            <w:r w:rsidR="00170834" w:rsidRPr="00170834">
              <w:rPr>
                <w:rFonts w:ascii="Arial" w:hAnsi="Arial" w:cs="Arial"/>
                <w:sz w:val="24"/>
                <w:szCs w:val="24"/>
              </w:rPr>
              <w:t>nderstanding of empowerment and self-advocacy</w:t>
            </w:r>
            <w:r w:rsidR="003E542C">
              <w:rPr>
                <w:rFonts w:ascii="Arial" w:hAnsi="Arial" w:cs="Arial"/>
                <w:sz w:val="24"/>
                <w:szCs w:val="24"/>
              </w:rPr>
              <w:t>.</w:t>
            </w:r>
          </w:p>
          <w:p w14:paraId="7DFDE9AF" w14:textId="10FAD471" w:rsidR="008F5DC3" w:rsidRDefault="008F5DC3" w:rsidP="00A60BCC">
            <w:pPr>
              <w:autoSpaceDE w:val="0"/>
              <w:autoSpaceDN w:val="0"/>
              <w:adjustRightInd w:val="0"/>
              <w:spacing w:line="300" w:lineRule="atLeast"/>
              <w:rPr>
                <w:rFonts w:ascii="Arial" w:hAnsi="Arial" w:cs="Arial"/>
                <w:sz w:val="24"/>
                <w:szCs w:val="24"/>
              </w:rPr>
            </w:pPr>
          </w:p>
          <w:p w14:paraId="01B49BE4" w14:textId="52C6908B" w:rsidR="008F5DC3" w:rsidRPr="00502A7D" w:rsidRDefault="008F5DC3" w:rsidP="00A60BCC">
            <w:pPr>
              <w:autoSpaceDE w:val="0"/>
              <w:autoSpaceDN w:val="0"/>
              <w:adjustRightInd w:val="0"/>
              <w:spacing w:line="300" w:lineRule="atLeast"/>
              <w:rPr>
                <w:rFonts w:ascii="Arial" w:hAnsi="Arial" w:cs="Arial"/>
                <w:sz w:val="24"/>
                <w:szCs w:val="24"/>
              </w:rPr>
            </w:pPr>
            <w:r w:rsidRPr="008F5DC3">
              <w:rPr>
                <w:rFonts w:ascii="Arial" w:hAnsi="Arial" w:cs="Arial"/>
                <w:sz w:val="24"/>
                <w:szCs w:val="24"/>
              </w:rPr>
              <w:t>Experience of risk assessment and a commitment to maintaining a safe working environment complying with safeguarding and health &amp; safety legislation</w:t>
            </w:r>
          </w:p>
          <w:p w14:paraId="79CAAAAF" w14:textId="1B0BBC27" w:rsidR="00AB4907" w:rsidRDefault="00AB4907" w:rsidP="00AB4907">
            <w:pPr>
              <w:pStyle w:val="ListParagraph"/>
              <w:autoSpaceDE w:val="0"/>
              <w:autoSpaceDN w:val="0"/>
              <w:adjustRightInd w:val="0"/>
              <w:spacing w:line="300" w:lineRule="atLeast"/>
              <w:ind w:left="0"/>
              <w:rPr>
                <w:rFonts w:ascii="Arial" w:hAnsi="Arial" w:cs="Arial"/>
                <w:lang w:eastAsia="en-US"/>
              </w:rPr>
            </w:pPr>
          </w:p>
          <w:p w14:paraId="2EEEFF27" w14:textId="77777777" w:rsidR="00304DA1" w:rsidRDefault="00304DA1" w:rsidP="00AB4907">
            <w:pPr>
              <w:pStyle w:val="ListParagraph"/>
              <w:autoSpaceDE w:val="0"/>
              <w:autoSpaceDN w:val="0"/>
              <w:adjustRightInd w:val="0"/>
              <w:spacing w:line="300" w:lineRule="atLeast"/>
              <w:ind w:left="0"/>
              <w:rPr>
                <w:rFonts w:ascii="Arial" w:hAnsi="Arial" w:cs="Arial"/>
                <w:lang w:eastAsia="en-US"/>
              </w:rPr>
            </w:pPr>
          </w:p>
          <w:p w14:paraId="76E3AE48" w14:textId="4EB00AE9" w:rsidR="00304DA1" w:rsidRPr="00304DA1" w:rsidRDefault="00DD33B9" w:rsidP="00304DA1">
            <w:pPr>
              <w:rPr>
                <w:rFonts w:ascii="Arial" w:hAnsi="Arial"/>
                <w:sz w:val="24"/>
                <w:szCs w:val="24"/>
              </w:rPr>
            </w:pPr>
            <w:r w:rsidRPr="00DD33B9">
              <w:rPr>
                <w:rFonts w:ascii="Arial" w:hAnsi="Arial"/>
                <w:sz w:val="24"/>
                <w:szCs w:val="24"/>
              </w:rPr>
              <w:t>Experience of working with a range of individuals, including those experiencing deprivation, substance misuse, involved in the CJS, with communication barrier</w:t>
            </w:r>
          </w:p>
          <w:p w14:paraId="3CAF9E46" w14:textId="77777777" w:rsidR="00304DA1" w:rsidRDefault="00304DA1" w:rsidP="00AB4907">
            <w:pPr>
              <w:pStyle w:val="ListParagraph"/>
              <w:autoSpaceDE w:val="0"/>
              <w:autoSpaceDN w:val="0"/>
              <w:adjustRightInd w:val="0"/>
              <w:spacing w:line="300" w:lineRule="atLeast"/>
              <w:ind w:left="0"/>
              <w:rPr>
                <w:rFonts w:ascii="Arial" w:hAnsi="Arial" w:cs="Arial"/>
                <w:lang w:eastAsia="en-US"/>
              </w:rPr>
            </w:pPr>
          </w:p>
          <w:p w14:paraId="4B83DE2D" w14:textId="508B014D" w:rsidR="008078F8" w:rsidRDefault="00530864" w:rsidP="00AB4907">
            <w:pPr>
              <w:pStyle w:val="ListParagraph"/>
              <w:autoSpaceDE w:val="0"/>
              <w:autoSpaceDN w:val="0"/>
              <w:adjustRightInd w:val="0"/>
              <w:spacing w:line="300" w:lineRule="atLeast"/>
              <w:ind w:left="0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lang w:eastAsia="en-US"/>
              </w:rPr>
              <w:t xml:space="preserve">Experience of using recovery outcome focussed models and tools </w:t>
            </w:r>
            <w:r w:rsidR="004A035D">
              <w:rPr>
                <w:rFonts w:ascii="Arial" w:hAnsi="Arial" w:cs="Arial"/>
                <w:lang w:eastAsia="en-US"/>
              </w:rPr>
              <w:t>(such as WEMWEBS PHQ &amp; GAD)</w:t>
            </w:r>
          </w:p>
          <w:p w14:paraId="7A1B83ED" w14:textId="77777777" w:rsidR="000214CB" w:rsidRPr="008078F8" w:rsidRDefault="000214CB" w:rsidP="008078F8">
            <w:pPr>
              <w:rPr>
                <w:rFonts w:ascii="Arial" w:hAnsi="Arial"/>
                <w:sz w:val="24"/>
                <w:szCs w:val="24"/>
              </w:rPr>
            </w:pPr>
          </w:p>
          <w:p w14:paraId="21AE3289" w14:textId="083412BD" w:rsidR="000214CB" w:rsidRDefault="000214CB" w:rsidP="000214CB">
            <w:pPr>
              <w:rPr>
                <w:rFonts w:ascii="Arial" w:hAnsi="Arial"/>
                <w:sz w:val="24"/>
                <w:szCs w:val="24"/>
              </w:rPr>
            </w:pPr>
            <w:r w:rsidRPr="000214CB">
              <w:rPr>
                <w:rFonts w:ascii="Arial" w:hAnsi="Arial"/>
                <w:sz w:val="24"/>
                <w:szCs w:val="24"/>
              </w:rPr>
              <w:t xml:space="preserve">Experience </w:t>
            </w:r>
            <w:r>
              <w:rPr>
                <w:rFonts w:ascii="Arial" w:hAnsi="Arial"/>
                <w:sz w:val="24"/>
                <w:szCs w:val="24"/>
              </w:rPr>
              <w:t xml:space="preserve">of </w:t>
            </w:r>
            <w:r w:rsidRPr="000214CB">
              <w:rPr>
                <w:rFonts w:ascii="Arial" w:hAnsi="Arial"/>
                <w:sz w:val="24"/>
                <w:szCs w:val="24"/>
              </w:rPr>
              <w:t>developing appropriate new wellbeing services from initiation stage through to conclusion</w:t>
            </w:r>
          </w:p>
          <w:p w14:paraId="6105C392" w14:textId="5FFBD5C5" w:rsidR="007744C2" w:rsidRPr="00502A7D" w:rsidRDefault="007744C2" w:rsidP="00C36A44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00" w:type="dxa"/>
            <w:shd w:val="clear" w:color="auto" w:fill="auto"/>
          </w:tcPr>
          <w:p w14:paraId="0A359CEF" w14:textId="77777777" w:rsidR="004666C3" w:rsidRPr="00F055E6" w:rsidRDefault="004666C3" w:rsidP="001F34BB">
            <w:pPr>
              <w:rPr>
                <w:rFonts w:ascii="Arial" w:hAnsi="Arial" w:cs="Arial"/>
                <w:sz w:val="24"/>
                <w:szCs w:val="24"/>
              </w:rPr>
            </w:pPr>
          </w:p>
          <w:p w14:paraId="45D22789" w14:textId="19C396DC" w:rsidR="001F34BB" w:rsidRPr="00F055E6" w:rsidRDefault="001F34BB" w:rsidP="001F34BB">
            <w:pPr>
              <w:rPr>
                <w:rFonts w:ascii="Arial" w:hAnsi="Arial" w:cs="Arial"/>
                <w:sz w:val="24"/>
                <w:szCs w:val="24"/>
              </w:rPr>
            </w:pPr>
            <w:r w:rsidRPr="00F055E6">
              <w:rPr>
                <w:rFonts w:ascii="Arial" w:hAnsi="Arial" w:cs="Arial"/>
                <w:sz w:val="24"/>
                <w:szCs w:val="24"/>
              </w:rPr>
              <w:t>Application form</w:t>
            </w:r>
          </w:p>
          <w:p w14:paraId="2A437AC7" w14:textId="77777777" w:rsidR="001F34BB" w:rsidRPr="00F055E6" w:rsidRDefault="001F34BB" w:rsidP="001F34BB">
            <w:pPr>
              <w:rPr>
                <w:rFonts w:ascii="Arial" w:hAnsi="Arial" w:cs="Arial"/>
                <w:sz w:val="24"/>
                <w:szCs w:val="24"/>
              </w:rPr>
            </w:pPr>
          </w:p>
          <w:p w14:paraId="713BB14D" w14:textId="77777777" w:rsidR="00DA0B16" w:rsidRDefault="00DA0B16" w:rsidP="001F34BB">
            <w:pPr>
              <w:rPr>
                <w:rFonts w:ascii="Arial" w:hAnsi="Arial" w:cs="Arial"/>
                <w:sz w:val="24"/>
                <w:szCs w:val="24"/>
              </w:rPr>
            </w:pPr>
          </w:p>
          <w:p w14:paraId="200A6AD7" w14:textId="77777777" w:rsidR="00DA0B16" w:rsidRDefault="00DA0B16" w:rsidP="001F34BB">
            <w:pPr>
              <w:rPr>
                <w:rFonts w:ascii="Arial" w:hAnsi="Arial" w:cs="Arial"/>
                <w:sz w:val="24"/>
                <w:szCs w:val="24"/>
              </w:rPr>
            </w:pPr>
          </w:p>
          <w:p w14:paraId="1207DE59" w14:textId="77777777" w:rsidR="00DA0B16" w:rsidRDefault="00DA0B16" w:rsidP="001F34BB">
            <w:pPr>
              <w:rPr>
                <w:rFonts w:ascii="Arial" w:hAnsi="Arial" w:cs="Arial"/>
                <w:sz w:val="24"/>
                <w:szCs w:val="24"/>
              </w:rPr>
            </w:pPr>
          </w:p>
          <w:p w14:paraId="1C5825A1" w14:textId="7E049CFF" w:rsidR="0075223E" w:rsidRPr="00F055E6" w:rsidRDefault="00BD16A8" w:rsidP="001F34BB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Application form, interview</w:t>
            </w:r>
          </w:p>
          <w:p w14:paraId="5034BD16" w14:textId="77777777" w:rsidR="00586588" w:rsidRDefault="00586588" w:rsidP="00C36A44">
            <w:pPr>
              <w:rPr>
                <w:rFonts w:ascii="Arial" w:hAnsi="Arial" w:cs="Arial"/>
                <w:sz w:val="24"/>
                <w:szCs w:val="24"/>
              </w:rPr>
            </w:pPr>
          </w:p>
          <w:p w14:paraId="17A847B9" w14:textId="77777777" w:rsidR="0012339D" w:rsidRDefault="0012339D" w:rsidP="00C36A44">
            <w:pPr>
              <w:rPr>
                <w:rFonts w:ascii="Arial" w:hAnsi="Arial" w:cs="Arial"/>
                <w:sz w:val="24"/>
                <w:szCs w:val="24"/>
              </w:rPr>
            </w:pPr>
          </w:p>
          <w:p w14:paraId="40ED6BCF" w14:textId="77777777" w:rsidR="00170834" w:rsidRDefault="00170834" w:rsidP="00C36A44">
            <w:pPr>
              <w:rPr>
                <w:rFonts w:ascii="Arial" w:hAnsi="Arial" w:cs="Arial"/>
                <w:sz w:val="24"/>
                <w:szCs w:val="24"/>
              </w:rPr>
            </w:pPr>
          </w:p>
          <w:p w14:paraId="123E914D" w14:textId="77777777" w:rsidR="00170834" w:rsidRDefault="00170834" w:rsidP="00C36A44">
            <w:pPr>
              <w:rPr>
                <w:rFonts w:ascii="Arial" w:hAnsi="Arial" w:cs="Arial"/>
                <w:sz w:val="24"/>
                <w:szCs w:val="24"/>
              </w:rPr>
            </w:pPr>
          </w:p>
          <w:p w14:paraId="4D738062" w14:textId="7866EB49" w:rsidR="006F4695" w:rsidRDefault="0071614C" w:rsidP="00C36A4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Application form, Interview</w:t>
            </w:r>
          </w:p>
          <w:p w14:paraId="22A66311" w14:textId="77777777" w:rsidR="006F4695" w:rsidRDefault="006F4695" w:rsidP="00C36A44">
            <w:pPr>
              <w:rPr>
                <w:rFonts w:ascii="Arial" w:hAnsi="Arial" w:cs="Arial"/>
                <w:sz w:val="24"/>
                <w:szCs w:val="24"/>
              </w:rPr>
            </w:pPr>
          </w:p>
          <w:p w14:paraId="6FF5B65A" w14:textId="77777777" w:rsidR="00FA7DFB" w:rsidRDefault="00FA7DFB" w:rsidP="00C36A44">
            <w:pPr>
              <w:rPr>
                <w:rFonts w:ascii="Arial" w:hAnsi="Arial" w:cs="Arial"/>
                <w:sz w:val="24"/>
                <w:szCs w:val="24"/>
              </w:rPr>
            </w:pPr>
          </w:p>
          <w:p w14:paraId="6B92EBF3" w14:textId="60724989" w:rsidR="00170834" w:rsidRDefault="00170834" w:rsidP="00C36A4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>Application, Interview</w:t>
            </w:r>
          </w:p>
          <w:p w14:paraId="14690847" w14:textId="77777777" w:rsidR="00170834" w:rsidRDefault="00170834" w:rsidP="00C36A44">
            <w:pPr>
              <w:rPr>
                <w:rFonts w:ascii="Arial" w:hAnsi="Arial" w:cs="Arial"/>
                <w:sz w:val="24"/>
                <w:szCs w:val="24"/>
              </w:rPr>
            </w:pPr>
          </w:p>
          <w:p w14:paraId="75EEA84D" w14:textId="77777777" w:rsidR="00170834" w:rsidRDefault="00170834" w:rsidP="00C36A44">
            <w:pPr>
              <w:rPr>
                <w:rFonts w:ascii="Arial" w:hAnsi="Arial" w:cs="Arial"/>
                <w:sz w:val="24"/>
                <w:szCs w:val="24"/>
              </w:rPr>
            </w:pPr>
          </w:p>
          <w:p w14:paraId="653CDB92" w14:textId="77777777" w:rsidR="00FA7DFB" w:rsidRDefault="00FA7DFB" w:rsidP="00C36A44">
            <w:pPr>
              <w:rPr>
                <w:rFonts w:ascii="Arial" w:hAnsi="Arial" w:cs="Arial"/>
                <w:sz w:val="24"/>
                <w:szCs w:val="24"/>
              </w:rPr>
            </w:pPr>
          </w:p>
          <w:p w14:paraId="18C62F36" w14:textId="79F5C96A" w:rsidR="00170834" w:rsidRDefault="00170834" w:rsidP="00C36A4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Interview</w:t>
            </w:r>
          </w:p>
          <w:p w14:paraId="4111C0F5" w14:textId="61243BA3" w:rsidR="00F1029A" w:rsidRDefault="00F1029A" w:rsidP="00C36A44">
            <w:pPr>
              <w:rPr>
                <w:rFonts w:ascii="Arial" w:hAnsi="Arial" w:cs="Arial"/>
                <w:sz w:val="24"/>
                <w:szCs w:val="24"/>
              </w:rPr>
            </w:pPr>
          </w:p>
          <w:p w14:paraId="4610C4BD" w14:textId="0C586F6A" w:rsidR="00F1029A" w:rsidRDefault="00F1029A" w:rsidP="00C36A44">
            <w:pPr>
              <w:rPr>
                <w:rFonts w:ascii="Arial" w:hAnsi="Arial" w:cs="Arial"/>
                <w:sz w:val="24"/>
                <w:szCs w:val="24"/>
              </w:rPr>
            </w:pPr>
          </w:p>
          <w:p w14:paraId="37B6E670" w14:textId="7EB3219D" w:rsidR="00F1029A" w:rsidRDefault="00F1029A" w:rsidP="00C36A44">
            <w:pPr>
              <w:rPr>
                <w:rFonts w:ascii="Arial" w:hAnsi="Arial" w:cs="Arial"/>
                <w:sz w:val="24"/>
                <w:szCs w:val="24"/>
              </w:rPr>
            </w:pPr>
          </w:p>
          <w:p w14:paraId="3F7FE85F" w14:textId="77777777" w:rsidR="003E542C" w:rsidRDefault="003E542C" w:rsidP="00C36A44">
            <w:pPr>
              <w:rPr>
                <w:rFonts w:ascii="Arial" w:hAnsi="Arial" w:cs="Arial"/>
                <w:sz w:val="24"/>
                <w:szCs w:val="24"/>
              </w:rPr>
            </w:pPr>
          </w:p>
          <w:p w14:paraId="5B3AF0BF" w14:textId="77777777" w:rsidR="003E542C" w:rsidRDefault="003E542C" w:rsidP="00C36A44">
            <w:pPr>
              <w:rPr>
                <w:rFonts w:ascii="Arial" w:hAnsi="Arial" w:cs="Arial"/>
                <w:sz w:val="24"/>
                <w:szCs w:val="24"/>
              </w:rPr>
            </w:pPr>
          </w:p>
          <w:p w14:paraId="391D7674" w14:textId="29026073" w:rsidR="00F1029A" w:rsidRDefault="00F1029A" w:rsidP="00C36A4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Application form, Interv</w:t>
            </w:r>
            <w:r w:rsidR="00C00F40">
              <w:rPr>
                <w:rFonts w:ascii="Arial" w:hAnsi="Arial" w:cs="Arial"/>
                <w:sz w:val="24"/>
                <w:szCs w:val="24"/>
              </w:rPr>
              <w:t>iew</w:t>
            </w:r>
          </w:p>
          <w:p w14:paraId="051E5653" w14:textId="77777777" w:rsidR="00F1029A" w:rsidRDefault="00F1029A" w:rsidP="00C36A44">
            <w:pPr>
              <w:rPr>
                <w:rFonts w:ascii="Arial" w:hAnsi="Arial" w:cs="Arial"/>
                <w:sz w:val="24"/>
                <w:szCs w:val="24"/>
              </w:rPr>
            </w:pPr>
          </w:p>
          <w:p w14:paraId="4135C144" w14:textId="77777777" w:rsidR="00B21D89" w:rsidRDefault="00B21D89" w:rsidP="00C36A44">
            <w:pPr>
              <w:rPr>
                <w:rFonts w:ascii="Arial" w:hAnsi="Arial" w:cs="Arial"/>
                <w:sz w:val="24"/>
                <w:szCs w:val="24"/>
              </w:rPr>
            </w:pPr>
          </w:p>
          <w:p w14:paraId="3FDBCF19" w14:textId="77777777" w:rsidR="00B21D89" w:rsidRDefault="00B21D89" w:rsidP="00C36A44">
            <w:pPr>
              <w:rPr>
                <w:rFonts w:ascii="Arial" w:hAnsi="Arial" w:cs="Arial"/>
                <w:sz w:val="24"/>
                <w:szCs w:val="24"/>
              </w:rPr>
            </w:pPr>
          </w:p>
          <w:p w14:paraId="44BC9C8F" w14:textId="4025748E" w:rsidR="00B21D89" w:rsidRDefault="00B21D89" w:rsidP="00C36A44">
            <w:pPr>
              <w:rPr>
                <w:rFonts w:ascii="Arial" w:hAnsi="Arial" w:cs="Arial"/>
                <w:sz w:val="24"/>
                <w:szCs w:val="24"/>
              </w:rPr>
            </w:pPr>
          </w:p>
          <w:p w14:paraId="77F54546" w14:textId="77777777" w:rsidR="00FD407A" w:rsidRDefault="00FD407A" w:rsidP="00C36A44">
            <w:pPr>
              <w:rPr>
                <w:rFonts w:ascii="Arial" w:hAnsi="Arial" w:cs="Arial"/>
                <w:sz w:val="24"/>
                <w:szCs w:val="24"/>
              </w:rPr>
            </w:pPr>
          </w:p>
          <w:p w14:paraId="409ED7E7" w14:textId="77777777" w:rsidR="00781F3B" w:rsidRDefault="00781F3B" w:rsidP="00C36A44">
            <w:pPr>
              <w:rPr>
                <w:rFonts w:ascii="Arial" w:hAnsi="Arial" w:cs="Arial"/>
                <w:sz w:val="24"/>
                <w:szCs w:val="24"/>
              </w:rPr>
            </w:pPr>
          </w:p>
          <w:p w14:paraId="723BE5DE" w14:textId="176F7888" w:rsidR="00781F3B" w:rsidRDefault="00781F3B" w:rsidP="00C36A44">
            <w:pPr>
              <w:rPr>
                <w:rFonts w:ascii="Arial" w:hAnsi="Arial" w:cs="Arial"/>
                <w:sz w:val="24"/>
                <w:szCs w:val="24"/>
              </w:rPr>
            </w:pPr>
          </w:p>
          <w:p w14:paraId="2A6FB4AD" w14:textId="1A731E53" w:rsidR="00FD407A" w:rsidRDefault="00FD407A" w:rsidP="00C36A44">
            <w:pPr>
              <w:rPr>
                <w:rFonts w:ascii="Arial" w:hAnsi="Arial" w:cs="Arial"/>
                <w:sz w:val="24"/>
                <w:szCs w:val="24"/>
              </w:rPr>
            </w:pPr>
          </w:p>
          <w:p w14:paraId="239B6D3A" w14:textId="72013944" w:rsidR="00781F3B" w:rsidRDefault="00781F3B" w:rsidP="00C36A44">
            <w:pPr>
              <w:rPr>
                <w:rFonts w:ascii="Arial" w:hAnsi="Arial" w:cs="Arial"/>
                <w:sz w:val="24"/>
                <w:szCs w:val="24"/>
              </w:rPr>
            </w:pPr>
          </w:p>
          <w:p w14:paraId="22A6DF95" w14:textId="77777777" w:rsidR="0061633E" w:rsidRDefault="0061633E" w:rsidP="00C36A44">
            <w:pPr>
              <w:rPr>
                <w:rFonts w:ascii="Arial" w:hAnsi="Arial" w:cs="Arial"/>
                <w:sz w:val="24"/>
                <w:szCs w:val="24"/>
              </w:rPr>
            </w:pPr>
          </w:p>
          <w:p w14:paraId="770A9A60" w14:textId="77777777" w:rsidR="00FD407A" w:rsidRDefault="00FD407A" w:rsidP="00C36A44">
            <w:pPr>
              <w:rPr>
                <w:rFonts w:ascii="Arial" w:hAnsi="Arial" w:cs="Arial"/>
                <w:sz w:val="24"/>
                <w:szCs w:val="24"/>
              </w:rPr>
            </w:pPr>
          </w:p>
          <w:p w14:paraId="582D7C22" w14:textId="307375FC" w:rsidR="00FD407A" w:rsidRDefault="00FD407A" w:rsidP="00C36A44">
            <w:pPr>
              <w:rPr>
                <w:rFonts w:ascii="Arial" w:hAnsi="Arial" w:cs="Arial"/>
                <w:sz w:val="24"/>
                <w:szCs w:val="24"/>
              </w:rPr>
            </w:pPr>
          </w:p>
          <w:p w14:paraId="352CA510" w14:textId="1E164A4F" w:rsidR="00FD407A" w:rsidRPr="00F055E6" w:rsidRDefault="00FD407A" w:rsidP="00C36A44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977" w:type="dxa"/>
            <w:gridSpan w:val="2"/>
            <w:shd w:val="clear" w:color="auto" w:fill="auto"/>
          </w:tcPr>
          <w:p w14:paraId="3CECEA31" w14:textId="77777777" w:rsidR="004666C3" w:rsidRPr="00F055E6" w:rsidRDefault="004666C3" w:rsidP="00E02BDE">
            <w:pPr>
              <w:rPr>
                <w:rFonts w:ascii="Arial" w:hAnsi="Arial" w:cs="Arial"/>
                <w:sz w:val="24"/>
                <w:szCs w:val="24"/>
              </w:rPr>
            </w:pPr>
          </w:p>
          <w:p w14:paraId="531A220A" w14:textId="77777777" w:rsidR="00745A47" w:rsidRPr="00502A7D" w:rsidRDefault="00745A47" w:rsidP="00745A47">
            <w:pPr>
              <w:autoSpaceDE w:val="0"/>
              <w:autoSpaceDN w:val="0"/>
              <w:adjustRightInd w:val="0"/>
              <w:spacing w:line="300" w:lineRule="atLeast"/>
              <w:rPr>
                <w:rFonts w:ascii="Arial" w:hAnsi="Arial" w:cs="Arial"/>
                <w:sz w:val="24"/>
                <w:szCs w:val="24"/>
              </w:rPr>
            </w:pPr>
            <w:r w:rsidRPr="00502A7D">
              <w:rPr>
                <w:rFonts w:ascii="Arial" w:hAnsi="Arial" w:cs="Arial"/>
                <w:sz w:val="24"/>
                <w:szCs w:val="24"/>
              </w:rPr>
              <w:t>Clean driving license and use of own vehicle.</w:t>
            </w:r>
          </w:p>
          <w:p w14:paraId="46CA7EE3" w14:textId="77777777" w:rsidR="00E02BDE" w:rsidRDefault="00E02BDE" w:rsidP="00E02BDE">
            <w:pPr>
              <w:rPr>
                <w:rFonts w:ascii="Arial" w:hAnsi="Arial" w:cs="Arial"/>
                <w:sz w:val="24"/>
                <w:szCs w:val="24"/>
              </w:rPr>
            </w:pPr>
          </w:p>
          <w:p w14:paraId="53896018" w14:textId="77777777" w:rsidR="00C74454" w:rsidRDefault="00C74454" w:rsidP="00E02BDE">
            <w:pPr>
              <w:rPr>
                <w:rFonts w:ascii="Arial" w:hAnsi="Arial" w:cs="Arial"/>
                <w:sz w:val="24"/>
                <w:szCs w:val="24"/>
              </w:rPr>
            </w:pPr>
          </w:p>
          <w:p w14:paraId="1B9900E6" w14:textId="77777777" w:rsidR="00C74454" w:rsidRDefault="00C74454" w:rsidP="00E02BDE">
            <w:pPr>
              <w:rPr>
                <w:rFonts w:ascii="Arial" w:hAnsi="Arial" w:cs="Arial"/>
                <w:sz w:val="24"/>
                <w:szCs w:val="24"/>
              </w:rPr>
            </w:pPr>
          </w:p>
          <w:p w14:paraId="207C2C7D" w14:textId="77777777" w:rsidR="001C6886" w:rsidRDefault="001C6886" w:rsidP="00E02BDE">
            <w:pPr>
              <w:rPr>
                <w:rFonts w:ascii="Arial" w:hAnsi="Arial" w:cs="Arial"/>
                <w:sz w:val="24"/>
                <w:szCs w:val="24"/>
              </w:rPr>
            </w:pPr>
          </w:p>
          <w:p w14:paraId="2335C923" w14:textId="77777777" w:rsidR="001C6886" w:rsidRDefault="001C6886" w:rsidP="00E02BDE">
            <w:pPr>
              <w:rPr>
                <w:rFonts w:ascii="Arial" w:hAnsi="Arial" w:cs="Arial"/>
                <w:sz w:val="24"/>
                <w:szCs w:val="24"/>
              </w:rPr>
            </w:pPr>
          </w:p>
          <w:p w14:paraId="6F2D018D" w14:textId="77777777" w:rsidR="001C6886" w:rsidRDefault="001C6886" w:rsidP="00E02BDE">
            <w:pPr>
              <w:rPr>
                <w:rFonts w:ascii="Arial" w:hAnsi="Arial" w:cs="Arial"/>
                <w:sz w:val="24"/>
                <w:szCs w:val="24"/>
              </w:rPr>
            </w:pPr>
          </w:p>
          <w:p w14:paraId="4A64EE61" w14:textId="77777777" w:rsidR="001C6886" w:rsidRDefault="001C6886" w:rsidP="00E02BDE">
            <w:pPr>
              <w:rPr>
                <w:rFonts w:ascii="Arial" w:hAnsi="Arial" w:cs="Arial"/>
                <w:sz w:val="24"/>
                <w:szCs w:val="24"/>
              </w:rPr>
            </w:pPr>
          </w:p>
          <w:p w14:paraId="03D4C400" w14:textId="77777777" w:rsidR="001C6886" w:rsidRDefault="001C6886" w:rsidP="00E02BDE">
            <w:pPr>
              <w:rPr>
                <w:rFonts w:ascii="Arial" w:hAnsi="Arial" w:cs="Arial"/>
                <w:sz w:val="24"/>
                <w:szCs w:val="24"/>
              </w:rPr>
            </w:pPr>
          </w:p>
          <w:p w14:paraId="263ACC09" w14:textId="77777777" w:rsidR="001C6886" w:rsidRDefault="001C6886" w:rsidP="00E02BDE">
            <w:pPr>
              <w:rPr>
                <w:rFonts w:ascii="Arial" w:hAnsi="Arial" w:cs="Arial"/>
                <w:sz w:val="24"/>
                <w:szCs w:val="24"/>
              </w:rPr>
            </w:pPr>
          </w:p>
          <w:p w14:paraId="274A881E" w14:textId="77777777" w:rsidR="001C6886" w:rsidRDefault="001C6886" w:rsidP="00E02BDE">
            <w:pPr>
              <w:rPr>
                <w:rFonts w:ascii="Arial" w:hAnsi="Arial" w:cs="Arial"/>
                <w:sz w:val="24"/>
                <w:szCs w:val="24"/>
              </w:rPr>
            </w:pPr>
          </w:p>
          <w:p w14:paraId="5AF749E4" w14:textId="77777777" w:rsidR="001C6886" w:rsidRDefault="001C6886" w:rsidP="00E02BDE">
            <w:pPr>
              <w:rPr>
                <w:rFonts w:ascii="Arial" w:hAnsi="Arial" w:cs="Arial"/>
                <w:sz w:val="24"/>
                <w:szCs w:val="24"/>
              </w:rPr>
            </w:pPr>
          </w:p>
          <w:p w14:paraId="6D610E71" w14:textId="77777777" w:rsidR="001C6886" w:rsidRDefault="001C6886" w:rsidP="00E02BDE">
            <w:pPr>
              <w:rPr>
                <w:rFonts w:ascii="Arial" w:hAnsi="Arial" w:cs="Arial"/>
                <w:sz w:val="24"/>
                <w:szCs w:val="24"/>
              </w:rPr>
            </w:pPr>
          </w:p>
          <w:p w14:paraId="5DF24347" w14:textId="77777777" w:rsidR="001C6886" w:rsidRDefault="001C6886" w:rsidP="00E02BDE">
            <w:pPr>
              <w:rPr>
                <w:rFonts w:ascii="Arial" w:hAnsi="Arial" w:cs="Arial"/>
                <w:sz w:val="24"/>
                <w:szCs w:val="24"/>
              </w:rPr>
            </w:pPr>
          </w:p>
          <w:p w14:paraId="0BE8F104" w14:textId="77777777" w:rsidR="001C6886" w:rsidRDefault="001C6886" w:rsidP="00E02BDE">
            <w:pPr>
              <w:rPr>
                <w:rFonts w:ascii="Arial" w:hAnsi="Arial" w:cs="Arial"/>
                <w:sz w:val="24"/>
                <w:szCs w:val="24"/>
              </w:rPr>
            </w:pPr>
          </w:p>
          <w:p w14:paraId="0D94D4D0" w14:textId="77777777" w:rsidR="001C6886" w:rsidRDefault="001C6886" w:rsidP="00E02BDE">
            <w:pPr>
              <w:rPr>
                <w:rFonts w:ascii="Arial" w:hAnsi="Arial" w:cs="Arial"/>
                <w:sz w:val="24"/>
                <w:szCs w:val="24"/>
              </w:rPr>
            </w:pPr>
          </w:p>
          <w:p w14:paraId="362020A9" w14:textId="77777777" w:rsidR="001C6886" w:rsidRDefault="001C6886" w:rsidP="00E02BDE">
            <w:pPr>
              <w:rPr>
                <w:rFonts w:ascii="Arial" w:hAnsi="Arial" w:cs="Arial"/>
                <w:sz w:val="24"/>
                <w:szCs w:val="24"/>
              </w:rPr>
            </w:pPr>
          </w:p>
          <w:p w14:paraId="356AB749" w14:textId="77777777" w:rsidR="001C6886" w:rsidRDefault="001C6886" w:rsidP="00E02BDE">
            <w:pPr>
              <w:rPr>
                <w:rFonts w:ascii="Arial" w:hAnsi="Arial" w:cs="Arial"/>
                <w:sz w:val="24"/>
                <w:szCs w:val="24"/>
              </w:rPr>
            </w:pPr>
          </w:p>
          <w:p w14:paraId="3CE7B45F" w14:textId="77777777" w:rsidR="001C6886" w:rsidRDefault="001C6886" w:rsidP="00E02BDE">
            <w:pPr>
              <w:rPr>
                <w:rFonts w:ascii="Arial" w:hAnsi="Arial" w:cs="Arial"/>
                <w:sz w:val="24"/>
                <w:szCs w:val="24"/>
              </w:rPr>
            </w:pPr>
          </w:p>
          <w:p w14:paraId="263C696C" w14:textId="77777777" w:rsidR="001C6886" w:rsidRDefault="001C6886" w:rsidP="00E02BDE">
            <w:pPr>
              <w:rPr>
                <w:rFonts w:ascii="Arial" w:hAnsi="Arial" w:cs="Arial"/>
                <w:sz w:val="24"/>
                <w:szCs w:val="24"/>
              </w:rPr>
            </w:pPr>
          </w:p>
          <w:p w14:paraId="3711012A" w14:textId="77777777" w:rsidR="001C6886" w:rsidRDefault="001C6886" w:rsidP="00E02BDE">
            <w:pPr>
              <w:rPr>
                <w:rFonts w:ascii="Arial" w:hAnsi="Arial" w:cs="Arial"/>
                <w:sz w:val="24"/>
                <w:szCs w:val="24"/>
              </w:rPr>
            </w:pPr>
          </w:p>
          <w:p w14:paraId="51F5C69D" w14:textId="77777777" w:rsidR="001C6886" w:rsidRDefault="001C6886" w:rsidP="00E02BDE">
            <w:pPr>
              <w:rPr>
                <w:rFonts w:ascii="Arial" w:hAnsi="Arial" w:cs="Arial"/>
                <w:sz w:val="24"/>
                <w:szCs w:val="24"/>
              </w:rPr>
            </w:pPr>
          </w:p>
          <w:p w14:paraId="67F65493" w14:textId="77777777" w:rsidR="001C6886" w:rsidRDefault="001C6886" w:rsidP="00E02BDE">
            <w:pPr>
              <w:rPr>
                <w:rFonts w:ascii="Arial" w:hAnsi="Arial" w:cs="Arial"/>
                <w:sz w:val="24"/>
                <w:szCs w:val="24"/>
              </w:rPr>
            </w:pPr>
          </w:p>
          <w:p w14:paraId="50931F28" w14:textId="77777777" w:rsidR="001C6886" w:rsidRDefault="001C6886" w:rsidP="00E02BDE">
            <w:pPr>
              <w:rPr>
                <w:rFonts w:ascii="Arial" w:hAnsi="Arial" w:cs="Arial"/>
                <w:sz w:val="24"/>
                <w:szCs w:val="24"/>
              </w:rPr>
            </w:pPr>
          </w:p>
          <w:p w14:paraId="3DF9EDBD" w14:textId="77777777" w:rsidR="001C6886" w:rsidRDefault="001C6886" w:rsidP="00E02BDE">
            <w:pPr>
              <w:rPr>
                <w:rFonts w:ascii="Arial" w:hAnsi="Arial" w:cs="Arial"/>
                <w:sz w:val="24"/>
                <w:szCs w:val="24"/>
              </w:rPr>
            </w:pPr>
          </w:p>
          <w:p w14:paraId="144FE281" w14:textId="77777777" w:rsidR="001C6886" w:rsidRDefault="001C6886" w:rsidP="00E02BDE">
            <w:pPr>
              <w:rPr>
                <w:rFonts w:ascii="Arial" w:hAnsi="Arial" w:cs="Arial"/>
                <w:sz w:val="24"/>
                <w:szCs w:val="24"/>
              </w:rPr>
            </w:pPr>
          </w:p>
          <w:p w14:paraId="43B29BEE" w14:textId="77777777" w:rsidR="001C6886" w:rsidRDefault="001C6886" w:rsidP="00E02BDE">
            <w:pPr>
              <w:rPr>
                <w:rFonts w:ascii="Arial" w:hAnsi="Arial" w:cs="Arial"/>
                <w:sz w:val="24"/>
                <w:szCs w:val="24"/>
              </w:rPr>
            </w:pPr>
          </w:p>
          <w:p w14:paraId="670050F1" w14:textId="77777777" w:rsidR="001C6886" w:rsidRDefault="000334FF" w:rsidP="00E02BD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Application</w:t>
            </w:r>
            <w:r w:rsidR="001C6886">
              <w:rPr>
                <w:rFonts w:ascii="Arial" w:hAnsi="Arial" w:cs="Arial"/>
                <w:sz w:val="24"/>
                <w:szCs w:val="24"/>
              </w:rPr>
              <w:t xml:space="preserve"> form</w:t>
            </w:r>
            <w:r>
              <w:rPr>
                <w:rFonts w:ascii="Arial" w:hAnsi="Arial" w:cs="Arial"/>
                <w:sz w:val="24"/>
                <w:szCs w:val="24"/>
              </w:rPr>
              <w:t>, interview</w:t>
            </w:r>
          </w:p>
          <w:p w14:paraId="0B9370DB" w14:textId="77777777" w:rsidR="000334FF" w:rsidRDefault="000334FF" w:rsidP="00E02BDE">
            <w:pPr>
              <w:rPr>
                <w:rFonts w:ascii="Arial" w:hAnsi="Arial" w:cs="Arial"/>
                <w:sz w:val="24"/>
                <w:szCs w:val="24"/>
              </w:rPr>
            </w:pPr>
          </w:p>
          <w:p w14:paraId="3E0D3D54" w14:textId="77777777" w:rsidR="000334FF" w:rsidRDefault="000334FF" w:rsidP="00E02BDE">
            <w:pPr>
              <w:rPr>
                <w:rFonts w:ascii="Arial" w:hAnsi="Arial" w:cs="Arial"/>
                <w:sz w:val="24"/>
                <w:szCs w:val="24"/>
              </w:rPr>
            </w:pPr>
          </w:p>
          <w:p w14:paraId="0CC5154E" w14:textId="5FDA5794" w:rsidR="000334FF" w:rsidRPr="00F055E6" w:rsidRDefault="000334FF" w:rsidP="00E02BD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Application form, interview</w:t>
            </w:r>
          </w:p>
        </w:tc>
        <w:tc>
          <w:tcPr>
            <w:tcW w:w="2326" w:type="dxa"/>
            <w:shd w:val="clear" w:color="auto" w:fill="auto"/>
          </w:tcPr>
          <w:p w14:paraId="4BEC7561" w14:textId="77777777" w:rsidR="004666C3" w:rsidRPr="00F055E6" w:rsidRDefault="004666C3" w:rsidP="00E02BDE">
            <w:pPr>
              <w:rPr>
                <w:rFonts w:ascii="Arial" w:hAnsi="Arial" w:cs="Arial"/>
                <w:sz w:val="24"/>
                <w:szCs w:val="24"/>
              </w:rPr>
            </w:pPr>
          </w:p>
          <w:p w14:paraId="2A0C3514" w14:textId="4C805426" w:rsidR="00E9595B" w:rsidRPr="00F055E6" w:rsidRDefault="009D2958" w:rsidP="00E02BD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Application form, Interview</w:t>
            </w:r>
          </w:p>
          <w:p w14:paraId="55BC96E7" w14:textId="720CB06B" w:rsidR="00E9595B" w:rsidRPr="00F055E6" w:rsidRDefault="00E9595B" w:rsidP="00E02BDE">
            <w:pPr>
              <w:rPr>
                <w:rFonts w:ascii="Arial" w:hAnsi="Arial" w:cs="Arial"/>
                <w:sz w:val="24"/>
                <w:szCs w:val="24"/>
              </w:rPr>
            </w:pPr>
          </w:p>
          <w:p w14:paraId="7B947426" w14:textId="77777777" w:rsidR="00E9595B" w:rsidRPr="00F055E6" w:rsidRDefault="00E9595B" w:rsidP="00E02BDE">
            <w:pPr>
              <w:rPr>
                <w:rFonts w:ascii="Arial" w:hAnsi="Arial" w:cs="Arial"/>
                <w:sz w:val="24"/>
                <w:szCs w:val="24"/>
              </w:rPr>
            </w:pPr>
          </w:p>
          <w:p w14:paraId="614C40F1" w14:textId="79FB29D3" w:rsidR="00E9595B" w:rsidRPr="00F055E6" w:rsidRDefault="00E9595B" w:rsidP="00E02BDE">
            <w:pPr>
              <w:rPr>
                <w:rFonts w:ascii="Arial" w:hAnsi="Arial" w:cs="Arial"/>
                <w:sz w:val="24"/>
                <w:szCs w:val="24"/>
              </w:rPr>
            </w:pPr>
          </w:p>
          <w:p w14:paraId="7FCF178A" w14:textId="7A5665DD" w:rsidR="00E9595B" w:rsidRPr="00F055E6" w:rsidRDefault="00E9595B" w:rsidP="00E02BDE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E6C6B" w:rsidRPr="00945364" w14:paraId="4D4732A3" w14:textId="77777777" w:rsidTr="0075223E">
        <w:trPr>
          <w:trHeight w:val="454"/>
        </w:trPr>
        <w:tc>
          <w:tcPr>
            <w:tcW w:w="13128" w:type="dxa"/>
            <w:gridSpan w:val="5"/>
            <w:shd w:val="clear" w:color="auto" w:fill="1300C1"/>
            <w:vAlign w:val="center"/>
          </w:tcPr>
          <w:p w14:paraId="00C9802F" w14:textId="49B12DDC" w:rsidR="003E6C6B" w:rsidRPr="00945364" w:rsidRDefault="00185A2A" w:rsidP="00945364">
            <w:pPr>
              <w:jc w:val="center"/>
              <w:rPr>
                <w:rFonts w:ascii="Mind Meridian" w:hAnsi="Mind Meridian" w:cs="Mind Meridian"/>
              </w:rPr>
            </w:pPr>
            <w:r w:rsidRPr="00945364">
              <w:rPr>
                <w:rFonts w:ascii="Mind Meridian Display" w:hAnsi="Mind Meridian Display" w:cs="Mind Meridian Display"/>
                <w:bCs/>
                <w:color w:val="FFFFFF"/>
                <w:sz w:val="28"/>
                <w:szCs w:val="28"/>
              </w:rPr>
              <w:t>Skills and Abilities</w:t>
            </w:r>
          </w:p>
        </w:tc>
      </w:tr>
      <w:tr w:rsidR="00945364" w:rsidRPr="00945364" w14:paraId="7B603EB0" w14:textId="77777777" w:rsidTr="0075223E">
        <w:trPr>
          <w:trHeight w:val="454"/>
        </w:trPr>
        <w:tc>
          <w:tcPr>
            <w:tcW w:w="4725" w:type="dxa"/>
            <w:shd w:val="clear" w:color="auto" w:fill="auto"/>
            <w:vAlign w:val="center"/>
          </w:tcPr>
          <w:p w14:paraId="3121AC8B" w14:textId="5D78CA02" w:rsidR="00185A2A" w:rsidRPr="00945364" w:rsidRDefault="00185A2A" w:rsidP="00945364">
            <w:pPr>
              <w:jc w:val="center"/>
              <w:rPr>
                <w:rFonts w:ascii="Mind Meridian" w:hAnsi="Mind Meridian" w:cs="Mind Meridian"/>
              </w:rPr>
            </w:pPr>
            <w:r w:rsidRPr="00945364">
              <w:rPr>
                <w:rFonts w:ascii="Mind Meridian" w:hAnsi="Mind Meridian" w:cs="Mind Meridian"/>
                <w:b/>
                <w:color w:val="1300C1"/>
              </w:rPr>
              <w:t>Essential Criteria</w:t>
            </w:r>
          </w:p>
        </w:tc>
        <w:tc>
          <w:tcPr>
            <w:tcW w:w="3100" w:type="dxa"/>
            <w:shd w:val="clear" w:color="auto" w:fill="auto"/>
            <w:vAlign w:val="center"/>
          </w:tcPr>
          <w:p w14:paraId="73E5186D" w14:textId="7DEA96F3" w:rsidR="00185A2A" w:rsidRPr="00945364" w:rsidRDefault="00185A2A" w:rsidP="00945364">
            <w:pPr>
              <w:jc w:val="center"/>
              <w:rPr>
                <w:rFonts w:ascii="Mind Meridian" w:hAnsi="Mind Meridian" w:cs="Mind Meridian"/>
              </w:rPr>
            </w:pPr>
            <w:r w:rsidRPr="00945364">
              <w:rPr>
                <w:rFonts w:ascii="Mind Meridian" w:hAnsi="Mind Meridian" w:cs="Mind Meridian"/>
                <w:b/>
                <w:color w:val="1300C1"/>
              </w:rPr>
              <w:t>How Identified</w:t>
            </w:r>
          </w:p>
        </w:tc>
        <w:tc>
          <w:tcPr>
            <w:tcW w:w="2760" w:type="dxa"/>
            <w:shd w:val="clear" w:color="auto" w:fill="auto"/>
            <w:vAlign w:val="center"/>
          </w:tcPr>
          <w:p w14:paraId="36E6F5D3" w14:textId="2BADDB85" w:rsidR="00185A2A" w:rsidRPr="00945364" w:rsidRDefault="00185A2A" w:rsidP="00945364">
            <w:pPr>
              <w:jc w:val="center"/>
              <w:rPr>
                <w:rFonts w:ascii="Mind Meridian" w:hAnsi="Mind Meridian" w:cs="Mind Meridian"/>
              </w:rPr>
            </w:pPr>
            <w:r w:rsidRPr="00945364">
              <w:rPr>
                <w:rFonts w:ascii="Mind Meridian" w:hAnsi="Mind Meridian" w:cs="Mind Meridian"/>
                <w:b/>
                <w:color w:val="1300C1"/>
              </w:rPr>
              <w:t>Desirable Criteria</w:t>
            </w:r>
          </w:p>
        </w:tc>
        <w:tc>
          <w:tcPr>
            <w:tcW w:w="2543" w:type="dxa"/>
            <w:gridSpan w:val="2"/>
            <w:shd w:val="clear" w:color="auto" w:fill="auto"/>
            <w:vAlign w:val="center"/>
          </w:tcPr>
          <w:p w14:paraId="55716C9A" w14:textId="47CB3EE1" w:rsidR="00185A2A" w:rsidRPr="00945364" w:rsidRDefault="00185A2A" w:rsidP="00945364">
            <w:pPr>
              <w:jc w:val="center"/>
              <w:rPr>
                <w:rFonts w:ascii="Mind Meridian" w:hAnsi="Mind Meridian" w:cs="Mind Meridian"/>
              </w:rPr>
            </w:pPr>
            <w:r w:rsidRPr="00945364">
              <w:rPr>
                <w:rFonts w:ascii="Mind Meridian" w:hAnsi="Mind Meridian" w:cs="Mind Meridian"/>
                <w:b/>
                <w:color w:val="1300C1"/>
              </w:rPr>
              <w:t>How Identified</w:t>
            </w:r>
          </w:p>
        </w:tc>
      </w:tr>
      <w:tr w:rsidR="00945364" w:rsidRPr="00945364" w14:paraId="47E09962" w14:textId="77777777" w:rsidTr="0075223E">
        <w:tc>
          <w:tcPr>
            <w:tcW w:w="4725" w:type="dxa"/>
            <w:shd w:val="clear" w:color="auto" w:fill="auto"/>
          </w:tcPr>
          <w:p w14:paraId="315334BC" w14:textId="77777777" w:rsidR="007B73BD" w:rsidRPr="00945364" w:rsidRDefault="007B73BD" w:rsidP="007B73BD">
            <w:pPr>
              <w:rPr>
                <w:rFonts w:ascii="Mind Meridian" w:hAnsi="Mind Meridian" w:cs="Mind Meridian"/>
              </w:rPr>
            </w:pPr>
          </w:p>
          <w:p w14:paraId="3DF39552" w14:textId="25ECBD84" w:rsidR="00745A47" w:rsidRDefault="00745A47" w:rsidP="00745A47">
            <w:pPr>
              <w:autoSpaceDE w:val="0"/>
              <w:autoSpaceDN w:val="0"/>
              <w:adjustRightInd w:val="0"/>
              <w:spacing w:line="300" w:lineRule="atLeast"/>
              <w:rPr>
                <w:rFonts w:ascii="Arial" w:hAnsi="Arial" w:cs="Arial"/>
                <w:sz w:val="24"/>
                <w:szCs w:val="24"/>
              </w:rPr>
            </w:pPr>
            <w:r w:rsidRPr="00502A7D">
              <w:rPr>
                <w:rFonts w:ascii="Arial" w:hAnsi="Arial" w:cs="Arial"/>
                <w:sz w:val="24"/>
                <w:szCs w:val="24"/>
              </w:rPr>
              <w:t>Ability to</w:t>
            </w:r>
            <w:r w:rsidR="00255A24">
              <w:rPr>
                <w:rFonts w:ascii="Arial" w:hAnsi="Arial" w:cs="Arial"/>
                <w:sz w:val="24"/>
                <w:szCs w:val="24"/>
              </w:rPr>
              <w:t xml:space="preserve"> work autonomously to</w:t>
            </w:r>
            <w:r w:rsidRPr="00502A7D">
              <w:rPr>
                <w:rFonts w:ascii="Arial" w:hAnsi="Arial" w:cs="Arial"/>
                <w:sz w:val="24"/>
                <w:szCs w:val="24"/>
              </w:rPr>
              <w:t xml:space="preserve"> prioritise own work</w:t>
            </w:r>
            <w:r w:rsidR="00255A24">
              <w:rPr>
                <w:rFonts w:ascii="Arial" w:hAnsi="Arial" w:cs="Arial"/>
                <w:sz w:val="24"/>
                <w:szCs w:val="24"/>
              </w:rPr>
              <w:t xml:space="preserve"> and meet deadlines.</w:t>
            </w:r>
          </w:p>
          <w:p w14:paraId="062F385D" w14:textId="77777777" w:rsidR="00255A24" w:rsidRPr="00502A7D" w:rsidRDefault="00255A24" w:rsidP="00745A47">
            <w:pPr>
              <w:autoSpaceDE w:val="0"/>
              <w:autoSpaceDN w:val="0"/>
              <w:adjustRightInd w:val="0"/>
              <w:spacing w:line="300" w:lineRule="atLeast"/>
              <w:rPr>
                <w:rFonts w:ascii="Arial" w:hAnsi="Arial" w:cs="Arial"/>
                <w:sz w:val="24"/>
                <w:szCs w:val="24"/>
              </w:rPr>
            </w:pPr>
          </w:p>
          <w:p w14:paraId="7610B66F" w14:textId="3B55C9FA" w:rsidR="00A829AD" w:rsidRDefault="00A829AD" w:rsidP="00A829AD">
            <w:pPr>
              <w:autoSpaceDE w:val="0"/>
              <w:autoSpaceDN w:val="0"/>
              <w:adjustRightInd w:val="0"/>
              <w:spacing w:line="300" w:lineRule="atLeast"/>
              <w:rPr>
                <w:rFonts w:ascii="Arial" w:hAnsi="Arial" w:cs="Arial"/>
                <w:sz w:val="24"/>
                <w:szCs w:val="24"/>
              </w:rPr>
            </w:pPr>
            <w:r w:rsidRPr="00A829AD">
              <w:rPr>
                <w:rFonts w:ascii="Arial" w:hAnsi="Arial" w:cs="Arial"/>
                <w:sz w:val="24"/>
                <w:szCs w:val="24"/>
              </w:rPr>
              <w:t>Ability to network effectively and promote new and existing services appropriate to a wide range of stakeholders</w:t>
            </w:r>
            <w:r w:rsidR="00255A24">
              <w:rPr>
                <w:rFonts w:ascii="Arial" w:hAnsi="Arial" w:cs="Arial"/>
                <w:sz w:val="24"/>
                <w:szCs w:val="24"/>
              </w:rPr>
              <w:t>.</w:t>
            </w:r>
          </w:p>
          <w:p w14:paraId="0CBCA014" w14:textId="77777777" w:rsidR="00255A24" w:rsidRPr="00A829AD" w:rsidRDefault="00255A24" w:rsidP="00A829AD">
            <w:pPr>
              <w:autoSpaceDE w:val="0"/>
              <w:autoSpaceDN w:val="0"/>
              <w:adjustRightInd w:val="0"/>
              <w:spacing w:line="300" w:lineRule="atLeast"/>
              <w:rPr>
                <w:rFonts w:ascii="Arial" w:hAnsi="Arial" w:cs="Arial"/>
                <w:sz w:val="24"/>
                <w:szCs w:val="24"/>
              </w:rPr>
            </w:pPr>
          </w:p>
          <w:p w14:paraId="44B4527D" w14:textId="7A2C0593" w:rsidR="00745A47" w:rsidRDefault="00A829AD" w:rsidP="00A829AD">
            <w:pPr>
              <w:autoSpaceDE w:val="0"/>
              <w:autoSpaceDN w:val="0"/>
              <w:adjustRightInd w:val="0"/>
              <w:spacing w:line="300" w:lineRule="atLeast"/>
              <w:rPr>
                <w:rFonts w:ascii="Arial" w:hAnsi="Arial" w:cs="Arial"/>
                <w:sz w:val="24"/>
                <w:szCs w:val="24"/>
              </w:rPr>
            </w:pPr>
            <w:r w:rsidRPr="00A829AD">
              <w:rPr>
                <w:rFonts w:ascii="Arial" w:hAnsi="Arial" w:cs="Arial"/>
                <w:sz w:val="24"/>
                <w:szCs w:val="24"/>
              </w:rPr>
              <w:t>Ability to support the management of the team’s workload</w:t>
            </w:r>
            <w:r w:rsidR="00E6475A">
              <w:rPr>
                <w:rFonts w:ascii="Arial" w:hAnsi="Arial" w:cs="Arial"/>
                <w:sz w:val="24"/>
                <w:szCs w:val="24"/>
              </w:rPr>
              <w:t>.</w:t>
            </w:r>
            <w:r w:rsidRPr="00A829AD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54CD6E3C" w14:textId="77777777" w:rsidR="00745A47" w:rsidRPr="00502A7D" w:rsidRDefault="00745A47" w:rsidP="00745A47">
            <w:pPr>
              <w:autoSpaceDE w:val="0"/>
              <w:autoSpaceDN w:val="0"/>
              <w:adjustRightInd w:val="0"/>
              <w:spacing w:line="300" w:lineRule="atLeast"/>
              <w:rPr>
                <w:rFonts w:ascii="Arial" w:hAnsi="Arial" w:cs="Arial"/>
                <w:sz w:val="24"/>
                <w:szCs w:val="24"/>
              </w:rPr>
            </w:pPr>
          </w:p>
          <w:p w14:paraId="680AD20E" w14:textId="7B056C91" w:rsidR="00745A47" w:rsidRDefault="00745A47" w:rsidP="00745A47">
            <w:pPr>
              <w:autoSpaceDE w:val="0"/>
              <w:autoSpaceDN w:val="0"/>
              <w:adjustRightInd w:val="0"/>
              <w:spacing w:line="300" w:lineRule="atLeast"/>
              <w:rPr>
                <w:rFonts w:ascii="Arial" w:hAnsi="Arial" w:cs="Arial"/>
                <w:sz w:val="24"/>
                <w:szCs w:val="24"/>
              </w:rPr>
            </w:pPr>
            <w:r w:rsidRPr="00502A7D">
              <w:rPr>
                <w:rFonts w:ascii="Arial" w:hAnsi="Arial" w:cs="Arial"/>
                <w:sz w:val="24"/>
                <w:szCs w:val="24"/>
              </w:rPr>
              <w:t xml:space="preserve">Ability to monitor and maintain own </w:t>
            </w:r>
            <w:r w:rsidR="009D4ED0">
              <w:rPr>
                <w:rFonts w:ascii="Arial" w:hAnsi="Arial" w:cs="Arial"/>
                <w:sz w:val="24"/>
                <w:szCs w:val="24"/>
              </w:rPr>
              <w:t>high standards and outcomes a</w:t>
            </w:r>
            <w:r w:rsidR="0061633E">
              <w:rPr>
                <w:rFonts w:ascii="Arial" w:hAnsi="Arial" w:cs="Arial"/>
                <w:sz w:val="24"/>
                <w:szCs w:val="24"/>
              </w:rPr>
              <w:t>nd that of the team</w:t>
            </w:r>
          </w:p>
          <w:p w14:paraId="37932DE4" w14:textId="77777777" w:rsidR="00BF71F3" w:rsidRDefault="00BF71F3" w:rsidP="00745A47">
            <w:pPr>
              <w:autoSpaceDE w:val="0"/>
              <w:autoSpaceDN w:val="0"/>
              <w:adjustRightInd w:val="0"/>
              <w:spacing w:line="300" w:lineRule="atLeast"/>
              <w:rPr>
                <w:rFonts w:ascii="Arial" w:hAnsi="Arial" w:cs="Arial"/>
                <w:sz w:val="24"/>
                <w:szCs w:val="24"/>
              </w:rPr>
            </w:pPr>
          </w:p>
          <w:p w14:paraId="0C1F1852" w14:textId="204FF4E0" w:rsidR="009B70BB" w:rsidRDefault="009B70BB" w:rsidP="009B70BB">
            <w:pPr>
              <w:rPr>
                <w:rFonts w:ascii="Arial" w:hAnsi="Arial"/>
                <w:b/>
                <w:sz w:val="24"/>
                <w:szCs w:val="24"/>
              </w:rPr>
            </w:pPr>
            <w:r w:rsidRPr="00FC27F0">
              <w:rPr>
                <w:rFonts w:ascii="Arial" w:hAnsi="Arial"/>
                <w:sz w:val="24"/>
                <w:szCs w:val="24"/>
              </w:rPr>
              <w:t>Excellent ICT presentation and communication skills and ability to record and maintain information accurately and present information</w:t>
            </w:r>
            <w:r w:rsidRPr="00FC27F0">
              <w:rPr>
                <w:rFonts w:ascii="Arial" w:hAnsi="Arial"/>
                <w:b/>
                <w:sz w:val="24"/>
                <w:szCs w:val="24"/>
              </w:rPr>
              <w:t>.</w:t>
            </w:r>
          </w:p>
          <w:p w14:paraId="36720194" w14:textId="77777777" w:rsidR="004F7B58" w:rsidRDefault="004F7B58" w:rsidP="009B70BB">
            <w:pPr>
              <w:rPr>
                <w:rFonts w:ascii="Arial" w:hAnsi="Arial"/>
                <w:b/>
                <w:sz w:val="24"/>
                <w:szCs w:val="24"/>
              </w:rPr>
            </w:pPr>
          </w:p>
          <w:p w14:paraId="557C7B06" w14:textId="77777777" w:rsidR="00044B60" w:rsidRPr="00FC27F0" w:rsidRDefault="00044B60" w:rsidP="009B70BB">
            <w:pPr>
              <w:rPr>
                <w:rFonts w:ascii="Arial" w:hAnsi="Arial"/>
                <w:sz w:val="24"/>
                <w:szCs w:val="24"/>
              </w:rPr>
            </w:pPr>
          </w:p>
          <w:p w14:paraId="0E6F7B31" w14:textId="77777777" w:rsidR="004666C3" w:rsidRPr="00945364" w:rsidRDefault="004666C3" w:rsidP="009B70BB">
            <w:pPr>
              <w:autoSpaceDE w:val="0"/>
              <w:autoSpaceDN w:val="0"/>
              <w:adjustRightInd w:val="0"/>
              <w:spacing w:line="300" w:lineRule="atLeast"/>
              <w:rPr>
                <w:rFonts w:ascii="Mind Meridian" w:hAnsi="Mind Meridian" w:cs="Mind Meridian"/>
              </w:rPr>
            </w:pPr>
          </w:p>
        </w:tc>
        <w:tc>
          <w:tcPr>
            <w:tcW w:w="3100" w:type="dxa"/>
            <w:shd w:val="clear" w:color="auto" w:fill="auto"/>
          </w:tcPr>
          <w:p w14:paraId="46EB8B18" w14:textId="77777777" w:rsidR="004666C3" w:rsidRPr="00945364" w:rsidRDefault="004666C3" w:rsidP="00E16EE9">
            <w:pPr>
              <w:rPr>
                <w:rFonts w:ascii="Mind Meridian" w:hAnsi="Mind Meridian" w:cs="Mind Meridian"/>
              </w:rPr>
            </w:pPr>
          </w:p>
          <w:p w14:paraId="5543F381" w14:textId="77777777" w:rsidR="00E16EE9" w:rsidRPr="00764194" w:rsidRDefault="00E16EE9" w:rsidP="00E16EE9">
            <w:pPr>
              <w:rPr>
                <w:rFonts w:ascii="Arial" w:hAnsi="Arial" w:cs="Arial"/>
                <w:sz w:val="24"/>
                <w:szCs w:val="24"/>
              </w:rPr>
            </w:pPr>
            <w:r w:rsidRPr="00764194">
              <w:rPr>
                <w:rFonts w:ascii="Arial" w:hAnsi="Arial" w:cs="Arial"/>
                <w:sz w:val="24"/>
                <w:szCs w:val="24"/>
              </w:rPr>
              <w:t>Application form, interview</w:t>
            </w:r>
          </w:p>
          <w:p w14:paraId="67F96428" w14:textId="3D4E7187" w:rsidR="00255A24" w:rsidRDefault="00255A24" w:rsidP="00E16EE9">
            <w:pPr>
              <w:rPr>
                <w:rFonts w:ascii="Arial" w:hAnsi="Arial" w:cs="Arial"/>
                <w:szCs w:val="24"/>
              </w:rPr>
            </w:pPr>
          </w:p>
          <w:p w14:paraId="05660A82" w14:textId="77777777" w:rsidR="00DD33B9" w:rsidRDefault="00DD33B9" w:rsidP="00E16EE9">
            <w:pPr>
              <w:rPr>
                <w:rFonts w:ascii="Arial" w:hAnsi="Arial" w:cs="Arial"/>
                <w:sz w:val="24"/>
                <w:szCs w:val="24"/>
              </w:rPr>
            </w:pPr>
          </w:p>
          <w:p w14:paraId="1C5916A8" w14:textId="77777777" w:rsidR="00255A24" w:rsidRDefault="00255A24" w:rsidP="00E16EE9">
            <w:pPr>
              <w:rPr>
                <w:rFonts w:ascii="Arial" w:hAnsi="Arial" w:cs="Arial"/>
                <w:sz w:val="24"/>
                <w:szCs w:val="24"/>
              </w:rPr>
            </w:pPr>
          </w:p>
          <w:p w14:paraId="46A36A19" w14:textId="77777777" w:rsidR="00CD7270" w:rsidRDefault="00CD7270" w:rsidP="00E16EE9">
            <w:pPr>
              <w:rPr>
                <w:rFonts w:ascii="Arial" w:hAnsi="Arial" w:cs="Arial"/>
                <w:sz w:val="24"/>
                <w:szCs w:val="24"/>
              </w:rPr>
            </w:pPr>
          </w:p>
          <w:p w14:paraId="71676F03" w14:textId="77777777" w:rsidR="00FA7DFB" w:rsidRDefault="00FA7DFB" w:rsidP="00E16EE9">
            <w:pPr>
              <w:rPr>
                <w:rFonts w:ascii="Mind Meridian" w:hAnsi="Mind Meridian" w:cs="Mind Meridian"/>
              </w:rPr>
            </w:pPr>
          </w:p>
          <w:p w14:paraId="18A81DCA" w14:textId="77777777" w:rsidR="00DF4DFA" w:rsidRDefault="00DF4DFA" w:rsidP="00E16EE9">
            <w:pPr>
              <w:rPr>
                <w:rFonts w:ascii="Mind Meridian" w:hAnsi="Mind Meridian" w:cs="Mind Meridian"/>
              </w:rPr>
            </w:pPr>
          </w:p>
          <w:p w14:paraId="5460E4D8" w14:textId="38F6E988" w:rsidR="00255A24" w:rsidRPr="00255A24" w:rsidRDefault="00255A24" w:rsidP="00E16EE9">
            <w:pPr>
              <w:rPr>
                <w:rFonts w:ascii="Arial" w:hAnsi="Arial" w:cs="Arial"/>
                <w:sz w:val="24"/>
                <w:szCs w:val="24"/>
              </w:rPr>
            </w:pPr>
          </w:p>
          <w:p w14:paraId="3FB08A81" w14:textId="77777777" w:rsidR="00DF4DFA" w:rsidRDefault="00DF4DFA" w:rsidP="00E16EE9">
            <w:pPr>
              <w:rPr>
                <w:rFonts w:ascii="Mind Meridian" w:hAnsi="Mind Meridian" w:cs="Mind Meridian"/>
              </w:rPr>
            </w:pPr>
          </w:p>
          <w:p w14:paraId="1E9C923B" w14:textId="77777777" w:rsidR="00DD56FE" w:rsidRDefault="00DD56FE" w:rsidP="00E16EE9">
            <w:pPr>
              <w:rPr>
                <w:rFonts w:ascii="Arial" w:hAnsi="Arial" w:cs="Arial"/>
                <w:sz w:val="24"/>
                <w:szCs w:val="24"/>
              </w:rPr>
            </w:pPr>
          </w:p>
          <w:p w14:paraId="378D0E66" w14:textId="77777777" w:rsidR="00DD56FE" w:rsidRDefault="00DD56FE" w:rsidP="00E16EE9">
            <w:pPr>
              <w:rPr>
                <w:rFonts w:ascii="Arial" w:hAnsi="Arial" w:cs="Arial"/>
                <w:sz w:val="24"/>
                <w:szCs w:val="24"/>
              </w:rPr>
            </w:pPr>
          </w:p>
          <w:p w14:paraId="0DC9CE9A" w14:textId="77777777" w:rsidR="00DD56FE" w:rsidRDefault="00DD56FE" w:rsidP="00E16EE9">
            <w:pPr>
              <w:rPr>
                <w:rFonts w:ascii="Arial" w:hAnsi="Arial" w:cs="Arial"/>
                <w:sz w:val="24"/>
                <w:szCs w:val="24"/>
              </w:rPr>
            </w:pPr>
          </w:p>
          <w:p w14:paraId="7FFA3C8C" w14:textId="2ECBED80" w:rsidR="00DF4DFA" w:rsidRDefault="001E5F8B" w:rsidP="00E16EE9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Application form, </w:t>
            </w:r>
            <w:r w:rsidR="00557A03">
              <w:rPr>
                <w:rFonts w:ascii="Arial" w:hAnsi="Arial" w:cs="Arial"/>
                <w:sz w:val="24"/>
                <w:szCs w:val="24"/>
              </w:rPr>
              <w:t>I</w:t>
            </w:r>
            <w:r w:rsidR="00DF4DFA" w:rsidRPr="00DF4DFA">
              <w:rPr>
                <w:rFonts w:ascii="Arial" w:hAnsi="Arial" w:cs="Arial"/>
                <w:sz w:val="24"/>
                <w:szCs w:val="24"/>
              </w:rPr>
              <w:t>nterview</w:t>
            </w:r>
          </w:p>
          <w:p w14:paraId="7D99F790" w14:textId="77777777" w:rsidR="00DF4DFA" w:rsidRDefault="00DF4DFA" w:rsidP="00E16EE9">
            <w:pPr>
              <w:rPr>
                <w:rFonts w:ascii="Arial" w:hAnsi="Arial" w:cs="Arial"/>
                <w:sz w:val="24"/>
                <w:szCs w:val="24"/>
              </w:rPr>
            </w:pPr>
          </w:p>
          <w:p w14:paraId="28038E03" w14:textId="77777777" w:rsidR="00DF4DFA" w:rsidRDefault="00DF4DFA" w:rsidP="00E16EE9">
            <w:pPr>
              <w:rPr>
                <w:rFonts w:ascii="Arial" w:hAnsi="Arial" w:cs="Arial"/>
                <w:sz w:val="24"/>
                <w:szCs w:val="24"/>
              </w:rPr>
            </w:pPr>
          </w:p>
          <w:p w14:paraId="47C545BF" w14:textId="77777777" w:rsidR="009D4ED0" w:rsidRDefault="009D4ED0" w:rsidP="00E16EE9">
            <w:pPr>
              <w:rPr>
                <w:rFonts w:ascii="Arial" w:hAnsi="Arial" w:cs="Arial"/>
                <w:sz w:val="24"/>
                <w:szCs w:val="24"/>
              </w:rPr>
            </w:pPr>
          </w:p>
          <w:p w14:paraId="65D5AF56" w14:textId="1A22E559" w:rsidR="00DF4DFA" w:rsidRPr="00DF4DFA" w:rsidRDefault="00557A03" w:rsidP="00E16EE9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Application form, Interview</w:t>
            </w:r>
          </w:p>
        </w:tc>
        <w:tc>
          <w:tcPr>
            <w:tcW w:w="2760" w:type="dxa"/>
            <w:shd w:val="clear" w:color="auto" w:fill="auto"/>
          </w:tcPr>
          <w:p w14:paraId="5893FAB6" w14:textId="77777777" w:rsidR="004666C3" w:rsidRDefault="004666C3" w:rsidP="00945364">
            <w:pPr>
              <w:jc w:val="center"/>
              <w:rPr>
                <w:rFonts w:ascii="Mind Meridian" w:hAnsi="Mind Meridian" w:cs="Mind Meridian"/>
              </w:rPr>
            </w:pPr>
          </w:p>
          <w:p w14:paraId="3E56DEBB" w14:textId="77777777" w:rsidR="00FA7DFB" w:rsidRDefault="00FA7DFB" w:rsidP="00945364">
            <w:pPr>
              <w:jc w:val="center"/>
              <w:rPr>
                <w:rFonts w:ascii="Mind Meridian" w:hAnsi="Mind Meridian" w:cs="Mind Meridian"/>
              </w:rPr>
            </w:pPr>
          </w:p>
          <w:p w14:paraId="3D636F31" w14:textId="77777777" w:rsidR="00FA7DFB" w:rsidRDefault="00FA7DFB" w:rsidP="00945364">
            <w:pPr>
              <w:jc w:val="center"/>
              <w:rPr>
                <w:rFonts w:ascii="Mind Meridian" w:hAnsi="Mind Meridian" w:cs="Mind Meridian"/>
              </w:rPr>
            </w:pPr>
          </w:p>
          <w:p w14:paraId="5E1C955E" w14:textId="77777777" w:rsidR="00FA7DFB" w:rsidRDefault="00FA7DFB" w:rsidP="00945364">
            <w:pPr>
              <w:jc w:val="center"/>
              <w:rPr>
                <w:rFonts w:ascii="Mind Meridian" w:hAnsi="Mind Meridian" w:cs="Mind Meridian"/>
              </w:rPr>
            </w:pPr>
          </w:p>
          <w:p w14:paraId="214E58E3" w14:textId="77777777" w:rsidR="00FA7DFB" w:rsidRDefault="00FA7DFB" w:rsidP="00945364">
            <w:pPr>
              <w:jc w:val="center"/>
              <w:rPr>
                <w:rFonts w:ascii="Mind Meridian" w:hAnsi="Mind Meridian" w:cs="Mind Meridian"/>
              </w:rPr>
            </w:pPr>
          </w:p>
          <w:p w14:paraId="55B4D1A8" w14:textId="77777777" w:rsidR="00FA7DFB" w:rsidRPr="00DF4DFA" w:rsidRDefault="00FA7DFB" w:rsidP="00FA7DFB">
            <w:pPr>
              <w:rPr>
                <w:rFonts w:ascii="Arial" w:hAnsi="Arial" w:cs="Arial"/>
                <w:sz w:val="24"/>
                <w:szCs w:val="24"/>
              </w:rPr>
            </w:pPr>
            <w:r w:rsidRPr="00DF4DFA">
              <w:rPr>
                <w:rFonts w:ascii="Arial" w:hAnsi="Arial" w:cs="Arial"/>
                <w:sz w:val="24"/>
                <w:szCs w:val="24"/>
              </w:rPr>
              <w:t>Application form, Interview</w:t>
            </w:r>
          </w:p>
          <w:p w14:paraId="124E7D06" w14:textId="77777777" w:rsidR="00FA7DFB" w:rsidRDefault="00FA7DFB" w:rsidP="00945364">
            <w:pPr>
              <w:jc w:val="center"/>
              <w:rPr>
                <w:rFonts w:ascii="Mind Meridian" w:hAnsi="Mind Meridian" w:cs="Mind Meridian"/>
              </w:rPr>
            </w:pPr>
          </w:p>
          <w:p w14:paraId="0B33DBFF" w14:textId="77777777" w:rsidR="00110008" w:rsidRDefault="00110008" w:rsidP="00945364">
            <w:pPr>
              <w:jc w:val="center"/>
              <w:rPr>
                <w:rFonts w:ascii="Mind Meridian" w:hAnsi="Mind Meridian" w:cs="Mind Meridian"/>
              </w:rPr>
            </w:pPr>
          </w:p>
          <w:p w14:paraId="4431D5C5" w14:textId="77777777" w:rsidR="00110008" w:rsidRPr="00255A24" w:rsidRDefault="00110008" w:rsidP="00110008">
            <w:pPr>
              <w:rPr>
                <w:rFonts w:ascii="Arial" w:hAnsi="Arial" w:cs="Arial"/>
                <w:sz w:val="24"/>
                <w:szCs w:val="24"/>
              </w:rPr>
            </w:pPr>
            <w:r w:rsidRPr="00255A24">
              <w:rPr>
                <w:rFonts w:ascii="Arial" w:hAnsi="Arial" w:cs="Arial"/>
                <w:sz w:val="24"/>
                <w:szCs w:val="24"/>
              </w:rPr>
              <w:t>Application form, interview</w:t>
            </w:r>
          </w:p>
          <w:p w14:paraId="51B45A58" w14:textId="77777777" w:rsidR="00110008" w:rsidRPr="00945364" w:rsidRDefault="00110008" w:rsidP="00945364">
            <w:pPr>
              <w:jc w:val="center"/>
              <w:rPr>
                <w:rFonts w:ascii="Mind Meridian" w:hAnsi="Mind Meridian" w:cs="Mind Meridian"/>
              </w:rPr>
            </w:pPr>
          </w:p>
        </w:tc>
        <w:tc>
          <w:tcPr>
            <w:tcW w:w="2543" w:type="dxa"/>
            <w:gridSpan w:val="2"/>
            <w:shd w:val="clear" w:color="auto" w:fill="auto"/>
          </w:tcPr>
          <w:p w14:paraId="0EFAD596" w14:textId="77777777" w:rsidR="004666C3" w:rsidRPr="00945364" w:rsidRDefault="004666C3" w:rsidP="00945364">
            <w:pPr>
              <w:jc w:val="center"/>
              <w:rPr>
                <w:rFonts w:ascii="Mind Meridian" w:hAnsi="Mind Meridian" w:cs="Mind Meridian"/>
              </w:rPr>
            </w:pPr>
          </w:p>
        </w:tc>
      </w:tr>
      <w:tr w:rsidR="00185A2A" w:rsidRPr="00945364" w14:paraId="79AE8420" w14:textId="77777777" w:rsidTr="0075223E">
        <w:trPr>
          <w:trHeight w:val="510"/>
        </w:trPr>
        <w:tc>
          <w:tcPr>
            <w:tcW w:w="13128" w:type="dxa"/>
            <w:gridSpan w:val="5"/>
            <w:shd w:val="clear" w:color="auto" w:fill="1300C1"/>
            <w:vAlign w:val="center"/>
          </w:tcPr>
          <w:p w14:paraId="1B7BDBDE" w14:textId="00BEC4E2" w:rsidR="00185A2A" w:rsidRPr="00945364" w:rsidRDefault="00185A2A" w:rsidP="00945364">
            <w:pPr>
              <w:jc w:val="center"/>
              <w:rPr>
                <w:rFonts w:ascii="Mind Meridian Display" w:hAnsi="Mind Meridian Display" w:cs="Mind Meridian Display"/>
                <w:bCs/>
                <w:color w:val="FFFFFF"/>
                <w:sz w:val="28"/>
                <w:szCs w:val="28"/>
              </w:rPr>
            </w:pPr>
            <w:r w:rsidRPr="00945364">
              <w:rPr>
                <w:rFonts w:ascii="Mind Meridian Display" w:hAnsi="Mind Meridian Display" w:cs="Mind Meridian Display"/>
                <w:bCs/>
                <w:color w:val="FFFFFF"/>
                <w:sz w:val="28"/>
                <w:szCs w:val="28"/>
              </w:rPr>
              <w:t>Personal Qualities</w:t>
            </w:r>
          </w:p>
        </w:tc>
      </w:tr>
      <w:tr w:rsidR="00945364" w:rsidRPr="00945364" w14:paraId="15726385" w14:textId="77777777" w:rsidTr="0075223E">
        <w:trPr>
          <w:trHeight w:val="454"/>
        </w:trPr>
        <w:tc>
          <w:tcPr>
            <w:tcW w:w="4725" w:type="dxa"/>
            <w:shd w:val="clear" w:color="auto" w:fill="auto"/>
            <w:vAlign w:val="center"/>
          </w:tcPr>
          <w:p w14:paraId="5D8E7998" w14:textId="5D9A5026" w:rsidR="00185A2A" w:rsidRPr="00945364" w:rsidRDefault="00185A2A" w:rsidP="00945364">
            <w:pPr>
              <w:jc w:val="center"/>
              <w:rPr>
                <w:rFonts w:ascii="Mind Meridian" w:hAnsi="Mind Meridian" w:cs="Mind Meridian"/>
              </w:rPr>
            </w:pPr>
            <w:r w:rsidRPr="00945364">
              <w:rPr>
                <w:rFonts w:ascii="Mind Meridian" w:hAnsi="Mind Meridian" w:cs="Mind Meridian"/>
                <w:b/>
                <w:color w:val="1300C1"/>
              </w:rPr>
              <w:t>Essential Criteria</w:t>
            </w:r>
          </w:p>
        </w:tc>
        <w:tc>
          <w:tcPr>
            <w:tcW w:w="3100" w:type="dxa"/>
            <w:shd w:val="clear" w:color="auto" w:fill="auto"/>
            <w:vAlign w:val="center"/>
          </w:tcPr>
          <w:p w14:paraId="3DDB96A8" w14:textId="0401AED4" w:rsidR="00185A2A" w:rsidRPr="00945364" w:rsidRDefault="00185A2A" w:rsidP="00945364">
            <w:pPr>
              <w:jc w:val="center"/>
              <w:rPr>
                <w:rFonts w:ascii="Mind Meridian" w:hAnsi="Mind Meridian" w:cs="Mind Meridian"/>
              </w:rPr>
            </w:pPr>
            <w:r w:rsidRPr="00945364">
              <w:rPr>
                <w:rFonts w:ascii="Mind Meridian" w:hAnsi="Mind Meridian" w:cs="Mind Meridian"/>
                <w:b/>
                <w:color w:val="1300C1"/>
              </w:rPr>
              <w:t>How Identified</w:t>
            </w:r>
          </w:p>
        </w:tc>
        <w:tc>
          <w:tcPr>
            <w:tcW w:w="2760" w:type="dxa"/>
            <w:shd w:val="clear" w:color="auto" w:fill="auto"/>
            <w:vAlign w:val="center"/>
          </w:tcPr>
          <w:p w14:paraId="2C2F8E17" w14:textId="4F9CB981" w:rsidR="00185A2A" w:rsidRPr="00945364" w:rsidRDefault="00185A2A" w:rsidP="00945364">
            <w:pPr>
              <w:jc w:val="center"/>
              <w:rPr>
                <w:rFonts w:ascii="Mind Meridian" w:hAnsi="Mind Meridian" w:cs="Mind Meridian"/>
              </w:rPr>
            </w:pPr>
            <w:r w:rsidRPr="00945364">
              <w:rPr>
                <w:rFonts w:ascii="Mind Meridian" w:hAnsi="Mind Meridian" w:cs="Mind Meridian"/>
                <w:b/>
                <w:color w:val="1300C1"/>
              </w:rPr>
              <w:t>Desirable Criteria</w:t>
            </w:r>
          </w:p>
        </w:tc>
        <w:tc>
          <w:tcPr>
            <w:tcW w:w="2543" w:type="dxa"/>
            <w:gridSpan w:val="2"/>
            <w:shd w:val="clear" w:color="auto" w:fill="auto"/>
            <w:vAlign w:val="center"/>
          </w:tcPr>
          <w:p w14:paraId="376AC0C7" w14:textId="4A85766F" w:rsidR="00185A2A" w:rsidRPr="00945364" w:rsidRDefault="00185A2A" w:rsidP="00945364">
            <w:pPr>
              <w:jc w:val="center"/>
              <w:rPr>
                <w:rFonts w:ascii="Mind Meridian" w:hAnsi="Mind Meridian" w:cs="Mind Meridian"/>
              </w:rPr>
            </w:pPr>
            <w:r w:rsidRPr="00945364">
              <w:rPr>
                <w:rFonts w:ascii="Mind Meridian" w:hAnsi="Mind Meridian" w:cs="Mind Meridian"/>
                <w:b/>
                <w:color w:val="1300C1"/>
              </w:rPr>
              <w:t>How Identified</w:t>
            </w:r>
          </w:p>
        </w:tc>
      </w:tr>
      <w:tr w:rsidR="00945364" w:rsidRPr="00945364" w14:paraId="14D0B984" w14:textId="77777777" w:rsidTr="0075223E">
        <w:tc>
          <w:tcPr>
            <w:tcW w:w="4725" w:type="dxa"/>
            <w:shd w:val="clear" w:color="auto" w:fill="auto"/>
          </w:tcPr>
          <w:p w14:paraId="6D622F88" w14:textId="1EF782EF" w:rsidR="005A14DF" w:rsidRDefault="009D4ED0" w:rsidP="00D564CF">
            <w:pPr>
              <w:autoSpaceDE w:val="0"/>
              <w:autoSpaceDN w:val="0"/>
              <w:adjustRightInd w:val="0"/>
              <w:spacing w:line="300" w:lineRule="atLeas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A flexible approach to implementing and working with new procedures whilst </w:t>
            </w:r>
            <w:r w:rsidR="005A14DF">
              <w:rPr>
                <w:rFonts w:ascii="Arial" w:hAnsi="Arial" w:cs="Arial"/>
                <w:sz w:val="24"/>
                <w:szCs w:val="24"/>
              </w:rPr>
              <w:t>maintaining a disciplined approach to established procedures.</w:t>
            </w:r>
          </w:p>
          <w:p w14:paraId="67BB1690" w14:textId="56BE2D28" w:rsidR="007F28DF" w:rsidRPr="005A14DF" w:rsidRDefault="009D4ED0" w:rsidP="005A14DF">
            <w:pPr>
              <w:autoSpaceDE w:val="0"/>
              <w:autoSpaceDN w:val="0"/>
              <w:adjustRightInd w:val="0"/>
              <w:spacing w:line="300" w:lineRule="atLeas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.</w:t>
            </w:r>
          </w:p>
          <w:p w14:paraId="0F5D7166" w14:textId="71CC1EFD" w:rsidR="00BF71F3" w:rsidRDefault="00BF71F3" w:rsidP="00BF71F3">
            <w:pPr>
              <w:autoSpaceDE w:val="0"/>
              <w:autoSpaceDN w:val="0"/>
              <w:adjustRightInd w:val="0"/>
              <w:spacing w:line="300" w:lineRule="atLeast"/>
              <w:rPr>
                <w:rFonts w:ascii="Arial" w:hAnsi="Arial" w:cs="Arial"/>
                <w:sz w:val="24"/>
                <w:szCs w:val="24"/>
              </w:rPr>
            </w:pPr>
            <w:r w:rsidRPr="00502A7D">
              <w:rPr>
                <w:rFonts w:ascii="Arial" w:hAnsi="Arial" w:cs="Arial"/>
                <w:sz w:val="24"/>
                <w:szCs w:val="24"/>
              </w:rPr>
              <w:t>Empathy towards people experiencing poor mental health and a supportive, empowering approach</w:t>
            </w:r>
          </w:p>
          <w:p w14:paraId="3ECDC46D" w14:textId="77777777" w:rsidR="00354216" w:rsidRDefault="00354216" w:rsidP="00BF71F3">
            <w:pPr>
              <w:autoSpaceDE w:val="0"/>
              <w:autoSpaceDN w:val="0"/>
              <w:adjustRightInd w:val="0"/>
              <w:spacing w:line="300" w:lineRule="atLeast"/>
              <w:rPr>
                <w:rFonts w:ascii="Arial" w:hAnsi="Arial" w:cs="Arial"/>
                <w:sz w:val="24"/>
                <w:szCs w:val="24"/>
              </w:rPr>
            </w:pPr>
          </w:p>
          <w:p w14:paraId="1E2257B0" w14:textId="77777777" w:rsidR="00354216" w:rsidRPr="00354216" w:rsidRDefault="00354216" w:rsidP="00354216">
            <w:pPr>
              <w:rPr>
                <w:rFonts w:ascii="Arial" w:hAnsi="Arial"/>
                <w:sz w:val="24"/>
                <w:szCs w:val="24"/>
              </w:rPr>
            </w:pPr>
            <w:r w:rsidRPr="00354216">
              <w:rPr>
                <w:rFonts w:ascii="Arial" w:hAnsi="Arial"/>
                <w:sz w:val="24"/>
                <w:szCs w:val="24"/>
              </w:rPr>
              <w:t>Excellent self-reflection skills</w:t>
            </w:r>
          </w:p>
          <w:p w14:paraId="268AB861" w14:textId="761195FD" w:rsidR="00354216" w:rsidRDefault="00354216" w:rsidP="00354216">
            <w:pPr>
              <w:rPr>
                <w:rFonts w:ascii="Arial" w:hAnsi="Arial"/>
              </w:rPr>
            </w:pPr>
          </w:p>
          <w:p w14:paraId="32D038FB" w14:textId="77777777" w:rsidR="00354216" w:rsidRPr="00354216" w:rsidRDefault="00354216" w:rsidP="00354216">
            <w:pPr>
              <w:rPr>
                <w:rFonts w:ascii="Arial" w:hAnsi="Arial"/>
                <w:sz w:val="24"/>
                <w:szCs w:val="24"/>
              </w:rPr>
            </w:pPr>
            <w:r w:rsidRPr="00354216">
              <w:rPr>
                <w:rFonts w:ascii="Arial" w:hAnsi="Arial"/>
                <w:sz w:val="24"/>
                <w:szCs w:val="24"/>
              </w:rPr>
              <w:t>Able to listen and take on board constructive feedback.</w:t>
            </w:r>
          </w:p>
          <w:p w14:paraId="7926C38E" w14:textId="77777777" w:rsidR="00354216" w:rsidRPr="00354216" w:rsidRDefault="00354216" w:rsidP="00354216">
            <w:pPr>
              <w:rPr>
                <w:rFonts w:ascii="Arial" w:hAnsi="Arial"/>
                <w:sz w:val="24"/>
                <w:szCs w:val="24"/>
              </w:rPr>
            </w:pPr>
          </w:p>
          <w:p w14:paraId="5F291EA3" w14:textId="77777777" w:rsidR="00354216" w:rsidRPr="00354216" w:rsidRDefault="00354216" w:rsidP="00354216">
            <w:pPr>
              <w:rPr>
                <w:rFonts w:ascii="Arial" w:hAnsi="Arial"/>
                <w:sz w:val="24"/>
                <w:szCs w:val="24"/>
              </w:rPr>
            </w:pPr>
            <w:r w:rsidRPr="00354216">
              <w:rPr>
                <w:rFonts w:ascii="Arial" w:hAnsi="Arial"/>
                <w:sz w:val="24"/>
                <w:szCs w:val="24"/>
              </w:rPr>
              <w:lastRenderedPageBreak/>
              <w:t>Able to hold challenging and difficult conversations.</w:t>
            </w:r>
          </w:p>
          <w:p w14:paraId="47893D63" w14:textId="77777777" w:rsidR="00354216" w:rsidRPr="00354216" w:rsidRDefault="00354216" w:rsidP="00354216">
            <w:pPr>
              <w:rPr>
                <w:rFonts w:ascii="Arial" w:hAnsi="Arial"/>
                <w:sz w:val="24"/>
                <w:szCs w:val="24"/>
              </w:rPr>
            </w:pPr>
          </w:p>
          <w:p w14:paraId="7704E790" w14:textId="77777777" w:rsidR="00354216" w:rsidRPr="00354216" w:rsidRDefault="00354216" w:rsidP="00354216">
            <w:pPr>
              <w:rPr>
                <w:rFonts w:ascii="Arial" w:hAnsi="Arial"/>
                <w:sz w:val="24"/>
                <w:szCs w:val="24"/>
              </w:rPr>
            </w:pPr>
            <w:r w:rsidRPr="00354216">
              <w:rPr>
                <w:rFonts w:ascii="Arial" w:hAnsi="Arial"/>
                <w:sz w:val="24"/>
                <w:szCs w:val="24"/>
              </w:rPr>
              <w:t>Strong ethics and boundaries.</w:t>
            </w:r>
          </w:p>
          <w:p w14:paraId="12346F09" w14:textId="77777777" w:rsidR="00354216" w:rsidRPr="00354216" w:rsidRDefault="00354216" w:rsidP="00354216">
            <w:pPr>
              <w:rPr>
                <w:rFonts w:ascii="Arial" w:hAnsi="Arial"/>
                <w:sz w:val="24"/>
                <w:szCs w:val="24"/>
              </w:rPr>
            </w:pPr>
          </w:p>
          <w:p w14:paraId="00945928" w14:textId="77777777" w:rsidR="00354216" w:rsidRPr="00354216" w:rsidRDefault="00354216" w:rsidP="00354216">
            <w:pPr>
              <w:rPr>
                <w:rFonts w:ascii="Arial" w:hAnsi="Arial"/>
                <w:sz w:val="24"/>
                <w:szCs w:val="24"/>
              </w:rPr>
            </w:pPr>
            <w:r w:rsidRPr="00354216">
              <w:rPr>
                <w:rFonts w:ascii="Arial" w:hAnsi="Arial"/>
                <w:sz w:val="24"/>
                <w:szCs w:val="24"/>
              </w:rPr>
              <w:t>Able to maintain good working relationships and act as a role model.</w:t>
            </w:r>
          </w:p>
          <w:p w14:paraId="61B2A9A0" w14:textId="77777777" w:rsidR="00354216" w:rsidRPr="00502A7D" w:rsidRDefault="00354216" w:rsidP="00BF71F3">
            <w:pPr>
              <w:autoSpaceDE w:val="0"/>
              <w:autoSpaceDN w:val="0"/>
              <w:adjustRightInd w:val="0"/>
              <w:spacing w:line="300" w:lineRule="atLeast"/>
              <w:rPr>
                <w:rFonts w:ascii="Arial" w:hAnsi="Arial" w:cs="Arial"/>
                <w:sz w:val="24"/>
                <w:szCs w:val="24"/>
              </w:rPr>
            </w:pPr>
          </w:p>
          <w:p w14:paraId="5AE1DA1C" w14:textId="3D184926" w:rsidR="00BF71F3" w:rsidRPr="00945364" w:rsidRDefault="00BF71F3" w:rsidP="00C36A44">
            <w:pPr>
              <w:rPr>
                <w:rFonts w:ascii="Mind Meridian" w:hAnsi="Mind Meridian" w:cs="Mind Meridian"/>
              </w:rPr>
            </w:pPr>
          </w:p>
        </w:tc>
        <w:tc>
          <w:tcPr>
            <w:tcW w:w="3100" w:type="dxa"/>
            <w:shd w:val="clear" w:color="auto" w:fill="auto"/>
          </w:tcPr>
          <w:p w14:paraId="188748B7" w14:textId="77777777" w:rsidR="003A1BEB" w:rsidRDefault="003A1BEB" w:rsidP="00C36A44">
            <w:pPr>
              <w:rPr>
                <w:rFonts w:ascii="Arial" w:hAnsi="Arial" w:cs="Arial"/>
                <w:sz w:val="24"/>
                <w:szCs w:val="24"/>
              </w:rPr>
            </w:pPr>
            <w:r w:rsidRPr="003A1BEB">
              <w:rPr>
                <w:rFonts w:ascii="Arial" w:hAnsi="Arial" w:cs="Arial"/>
                <w:sz w:val="24"/>
                <w:szCs w:val="24"/>
              </w:rPr>
              <w:lastRenderedPageBreak/>
              <w:t>Interview</w:t>
            </w:r>
          </w:p>
          <w:p w14:paraId="48708BA8" w14:textId="77777777" w:rsidR="00354216" w:rsidRDefault="00354216" w:rsidP="00C36A44">
            <w:pPr>
              <w:rPr>
                <w:rFonts w:ascii="Arial" w:hAnsi="Arial" w:cs="Arial"/>
                <w:sz w:val="24"/>
                <w:szCs w:val="24"/>
              </w:rPr>
            </w:pPr>
          </w:p>
          <w:p w14:paraId="4AC177F5" w14:textId="77777777" w:rsidR="00354216" w:rsidRDefault="00354216" w:rsidP="00C36A44">
            <w:pPr>
              <w:rPr>
                <w:rFonts w:ascii="Arial" w:hAnsi="Arial" w:cs="Arial"/>
                <w:sz w:val="24"/>
                <w:szCs w:val="24"/>
              </w:rPr>
            </w:pPr>
          </w:p>
          <w:p w14:paraId="26F9B306" w14:textId="77777777" w:rsidR="00354216" w:rsidRDefault="00354216" w:rsidP="00C36A44">
            <w:pPr>
              <w:rPr>
                <w:rFonts w:ascii="Arial" w:hAnsi="Arial" w:cs="Arial"/>
                <w:sz w:val="24"/>
                <w:szCs w:val="24"/>
              </w:rPr>
            </w:pPr>
          </w:p>
          <w:p w14:paraId="753790BC" w14:textId="77777777" w:rsidR="00354216" w:rsidRDefault="00354216" w:rsidP="00C36A44">
            <w:pPr>
              <w:rPr>
                <w:rFonts w:ascii="Arial" w:hAnsi="Arial" w:cs="Arial"/>
                <w:sz w:val="24"/>
                <w:szCs w:val="24"/>
              </w:rPr>
            </w:pPr>
          </w:p>
          <w:p w14:paraId="4AF67328" w14:textId="77777777" w:rsidR="005A14DF" w:rsidRDefault="005A14DF" w:rsidP="00C36A44">
            <w:pPr>
              <w:rPr>
                <w:rFonts w:ascii="Arial" w:hAnsi="Arial" w:cs="Arial"/>
                <w:sz w:val="24"/>
                <w:szCs w:val="24"/>
              </w:rPr>
            </w:pPr>
          </w:p>
          <w:p w14:paraId="7870C167" w14:textId="6BACA00B" w:rsidR="00354216" w:rsidRDefault="00354216" w:rsidP="00C36A4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Interview</w:t>
            </w:r>
          </w:p>
          <w:p w14:paraId="796AD35A" w14:textId="77777777" w:rsidR="00FF08AE" w:rsidRDefault="00FF08AE" w:rsidP="00C36A44">
            <w:pPr>
              <w:rPr>
                <w:rFonts w:ascii="Arial" w:hAnsi="Arial" w:cs="Arial"/>
                <w:sz w:val="24"/>
                <w:szCs w:val="24"/>
              </w:rPr>
            </w:pPr>
          </w:p>
          <w:p w14:paraId="18B4AA3F" w14:textId="77777777" w:rsidR="005A14DF" w:rsidRDefault="005A14DF" w:rsidP="00C36A44">
            <w:pPr>
              <w:rPr>
                <w:rFonts w:ascii="Arial" w:hAnsi="Arial" w:cs="Arial"/>
                <w:sz w:val="24"/>
                <w:szCs w:val="24"/>
              </w:rPr>
            </w:pPr>
          </w:p>
          <w:p w14:paraId="5A745CF6" w14:textId="77777777" w:rsidR="005A14DF" w:rsidRDefault="005A14DF" w:rsidP="00C36A44">
            <w:pPr>
              <w:rPr>
                <w:rFonts w:ascii="Arial" w:hAnsi="Arial" w:cs="Arial"/>
                <w:sz w:val="24"/>
                <w:szCs w:val="24"/>
              </w:rPr>
            </w:pPr>
          </w:p>
          <w:p w14:paraId="58D39A71" w14:textId="65F3F113" w:rsidR="00FF08AE" w:rsidRDefault="00FF08AE" w:rsidP="00C36A4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Interview</w:t>
            </w:r>
          </w:p>
          <w:p w14:paraId="3FEDB2D3" w14:textId="77777777" w:rsidR="00FF08AE" w:rsidRDefault="00FF08AE" w:rsidP="00C36A44">
            <w:pPr>
              <w:rPr>
                <w:rFonts w:ascii="Arial" w:hAnsi="Arial" w:cs="Arial"/>
                <w:sz w:val="24"/>
                <w:szCs w:val="24"/>
              </w:rPr>
            </w:pPr>
          </w:p>
          <w:p w14:paraId="457ECA55" w14:textId="77777777" w:rsidR="00FF08AE" w:rsidRDefault="00FF08AE" w:rsidP="00C36A4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Interview</w:t>
            </w:r>
          </w:p>
          <w:p w14:paraId="6BCFBB86" w14:textId="3B53CCC2" w:rsidR="00FF08AE" w:rsidRDefault="00FF08AE" w:rsidP="00C36A44">
            <w:pPr>
              <w:rPr>
                <w:rFonts w:ascii="Arial" w:hAnsi="Arial" w:cs="Arial"/>
                <w:sz w:val="24"/>
                <w:szCs w:val="24"/>
              </w:rPr>
            </w:pPr>
          </w:p>
          <w:p w14:paraId="654015C6" w14:textId="77777777" w:rsidR="00FF08AE" w:rsidRDefault="00FF08AE" w:rsidP="00C36A44">
            <w:pPr>
              <w:rPr>
                <w:rFonts w:ascii="Arial" w:hAnsi="Arial" w:cs="Arial"/>
                <w:sz w:val="24"/>
                <w:szCs w:val="24"/>
              </w:rPr>
            </w:pPr>
          </w:p>
          <w:p w14:paraId="7EA9E4DF" w14:textId="77777777" w:rsidR="005A14DF" w:rsidRDefault="005A14DF" w:rsidP="00C36A44">
            <w:pPr>
              <w:rPr>
                <w:rFonts w:ascii="Arial" w:hAnsi="Arial" w:cs="Arial"/>
                <w:sz w:val="24"/>
                <w:szCs w:val="24"/>
              </w:rPr>
            </w:pPr>
          </w:p>
          <w:p w14:paraId="52A4DA26" w14:textId="77777777" w:rsidR="00FF08AE" w:rsidRDefault="00FF08AE" w:rsidP="00C36A4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>Interview</w:t>
            </w:r>
          </w:p>
          <w:p w14:paraId="70A2EC13" w14:textId="77777777" w:rsidR="005A14DF" w:rsidRDefault="005A14DF" w:rsidP="00C36A44">
            <w:pPr>
              <w:rPr>
                <w:rFonts w:ascii="Arial" w:hAnsi="Arial" w:cs="Arial"/>
                <w:sz w:val="24"/>
                <w:szCs w:val="24"/>
              </w:rPr>
            </w:pPr>
          </w:p>
          <w:p w14:paraId="66F0A142" w14:textId="77777777" w:rsidR="001E5F8B" w:rsidRDefault="001E5F8B" w:rsidP="00C36A44">
            <w:pPr>
              <w:rPr>
                <w:rFonts w:ascii="Arial" w:hAnsi="Arial" w:cs="Arial"/>
                <w:sz w:val="24"/>
                <w:szCs w:val="24"/>
              </w:rPr>
            </w:pPr>
          </w:p>
          <w:p w14:paraId="70869933" w14:textId="77777777" w:rsidR="005A14DF" w:rsidRDefault="005A14DF" w:rsidP="00C36A4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Interview</w:t>
            </w:r>
          </w:p>
          <w:p w14:paraId="609DF85F" w14:textId="77777777" w:rsidR="001E5F8B" w:rsidRDefault="001E5F8B" w:rsidP="00C36A44">
            <w:pPr>
              <w:rPr>
                <w:rFonts w:ascii="Arial" w:hAnsi="Arial" w:cs="Arial"/>
                <w:sz w:val="24"/>
                <w:szCs w:val="24"/>
              </w:rPr>
            </w:pPr>
          </w:p>
          <w:p w14:paraId="25794FB2" w14:textId="61BE020E" w:rsidR="001E5F8B" w:rsidRPr="003A1BEB" w:rsidRDefault="001E5F8B" w:rsidP="00C36A4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Interview</w:t>
            </w:r>
          </w:p>
        </w:tc>
        <w:tc>
          <w:tcPr>
            <w:tcW w:w="2760" w:type="dxa"/>
            <w:shd w:val="clear" w:color="auto" w:fill="auto"/>
          </w:tcPr>
          <w:p w14:paraId="39F32C3E" w14:textId="77777777" w:rsidR="004666C3" w:rsidRPr="00945364" w:rsidRDefault="004666C3" w:rsidP="00945364">
            <w:pPr>
              <w:jc w:val="center"/>
              <w:rPr>
                <w:rFonts w:ascii="Mind Meridian" w:hAnsi="Mind Meridian" w:cs="Mind Meridian"/>
              </w:rPr>
            </w:pPr>
          </w:p>
        </w:tc>
        <w:tc>
          <w:tcPr>
            <w:tcW w:w="2543" w:type="dxa"/>
            <w:gridSpan w:val="2"/>
            <w:shd w:val="clear" w:color="auto" w:fill="auto"/>
          </w:tcPr>
          <w:p w14:paraId="40F5126D" w14:textId="77777777" w:rsidR="004666C3" w:rsidRPr="00945364" w:rsidRDefault="004666C3" w:rsidP="00945364">
            <w:pPr>
              <w:jc w:val="center"/>
              <w:rPr>
                <w:rFonts w:ascii="Mind Meridian" w:hAnsi="Mind Meridian" w:cs="Mind Meridian"/>
              </w:rPr>
            </w:pPr>
          </w:p>
        </w:tc>
      </w:tr>
      <w:tr w:rsidR="00AC3F13" w:rsidRPr="00945364" w14:paraId="65CF2CD6" w14:textId="77777777" w:rsidTr="0075223E">
        <w:trPr>
          <w:trHeight w:val="510"/>
        </w:trPr>
        <w:tc>
          <w:tcPr>
            <w:tcW w:w="13128" w:type="dxa"/>
            <w:gridSpan w:val="5"/>
            <w:shd w:val="clear" w:color="auto" w:fill="1300C1"/>
            <w:vAlign w:val="center"/>
          </w:tcPr>
          <w:p w14:paraId="4212C9A9" w14:textId="3A521D52" w:rsidR="00AC3F13" w:rsidRPr="00945364" w:rsidRDefault="00AC3F13" w:rsidP="00945364">
            <w:pPr>
              <w:jc w:val="center"/>
              <w:rPr>
                <w:rFonts w:ascii="Mind Meridian" w:hAnsi="Mind Meridian" w:cs="Mind Meridian"/>
                <w:color w:val="FFFFFF"/>
              </w:rPr>
            </w:pPr>
            <w:r w:rsidRPr="00945364">
              <w:rPr>
                <w:rFonts w:ascii="Mind Meridian Display" w:hAnsi="Mind Meridian Display" w:cs="Mind Meridian Display"/>
                <w:bCs/>
                <w:color w:val="FFFFFF"/>
                <w:sz w:val="28"/>
                <w:szCs w:val="28"/>
              </w:rPr>
              <w:t>Special Working Conditions</w:t>
            </w:r>
          </w:p>
        </w:tc>
      </w:tr>
      <w:tr w:rsidR="00945364" w:rsidRPr="00945364" w14:paraId="0C80D11E" w14:textId="77777777" w:rsidTr="0075223E">
        <w:trPr>
          <w:trHeight w:val="454"/>
        </w:trPr>
        <w:tc>
          <w:tcPr>
            <w:tcW w:w="4725" w:type="dxa"/>
            <w:shd w:val="clear" w:color="auto" w:fill="auto"/>
            <w:vAlign w:val="center"/>
          </w:tcPr>
          <w:p w14:paraId="4B16B55D" w14:textId="25515998" w:rsidR="00AC3F13" w:rsidRPr="00945364" w:rsidRDefault="00AC3F13" w:rsidP="00945364">
            <w:pPr>
              <w:jc w:val="center"/>
              <w:rPr>
                <w:rFonts w:ascii="Mind Meridian" w:hAnsi="Mind Meridian" w:cs="Mind Meridian"/>
              </w:rPr>
            </w:pPr>
            <w:r w:rsidRPr="00945364">
              <w:rPr>
                <w:rFonts w:ascii="Mind Meridian" w:hAnsi="Mind Meridian" w:cs="Mind Meridian"/>
                <w:b/>
                <w:color w:val="1300C1"/>
              </w:rPr>
              <w:t>Essential Criteria</w:t>
            </w:r>
          </w:p>
        </w:tc>
        <w:tc>
          <w:tcPr>
            <w:tcW w:w="3100" w:type="dxa"/>
            <w:shd w:val="clear" w:color="auto" w:fill="auto"/>
            <w:vAlign w:val="center"/>
          </w:tcPr>
          <w:p w14:paraId="413884DB" w14:textId="3CE6CFC5" w:rsidR="00AC3F13" w:rsidRPr="00945364" w:rsidRDefault="00AC3F13" w:rsidP="00945364">
            <w:pPr>
              <w:jc w:val="center"/>
              <w:rPr>
                <w:rFonts w:ascii="Mind Meridian" w:hAnsi="Mind Meridian" w:cs="Mind Meridian"/>
              </w:rPr>
            </w:pPr>
            <w:r w:rsidRPr="00945364">
              <w:rPr>
                <w:rFonts w:ascii="Mind Meridian" w:hAnsi="Mind Meridian" w:cs="Mind Meridian"/>
                <w:b/>
                <w:color w:val="1300C1"/>
              </w:rPr>
              <w:t>How Identified</w:t>
            </w:r>
          </w:p>
        </w:tc>
        <w:tc>
          <w:tcPr>
            <w:tcW w:w="2760" w:type="dxa"/>
            <w:shd w:val="clear" w:color="auto" w:fill="auto"/>
            <w:vAlign w:val="center"/>
          </w:tcPr>
          <w:p w14:paraId="304D97C2" w14:textId="7DBD9134" w:rsidR="00AC3F13" w:rsidRPr="00945364" w:rsidRDefault="00AC3F13" w:rsidP="00945364">
            <w:pPr>
              <w:jc w:val="center"/>
              <w:rPr>
                <w:rFonts w:ascii="Mind Meridian" w:hAnsi="Mind Meridian" w:cs="Mind Meridian"/>
              </w:rPr>
            </w:pPr>
            <w:r w:rsidRPr="00945364">
              <w:rPr>
                <w:rFonts w:ascii="Mind Meridian" w:hAnsi="Mind Meridian" w:cs="Mind Meridian"/>
                <w:b/>
                <w:color w:val="1300C1"/>
              </w:rPr>
              <w:t>Desirable Criteria</w:t>
            </w:r>
          </w:p>
        </w:tc>
        <w:tc>
          <w:tcPr>
            <w:tcW w:w="2543" w:type="dxa"/>
            <w:gridSpan w:val="2"/>
            <w:shd w:val="clear" w:color="auto" w:fill="auto"/>
            <w:vAlign w:val="center"/>
          </w:tcPr>
          <w:p w14:paraId="2BC3AAEB" w14:textId="6C787385" w:rsidR="00AC3F13" w:rsidRPr="00945364" w:rsidRDefault="00AC3F13" w:rsidP="00945364">
            <w:pPr>
              <w:jc w:val="center"/>
              <w:rPr>
                <w:rFonts w:ascii="Mind Meridian" w:hAnsi="Mind Meridian" w:cs="Mind Meridian"/>
              </w:rPr>
            </w:pPr>
            <w:r w:rsidRPr="00945364">
              <w:rPr>
                <w:rFonts w:ascii="Mind Meridian" w:hAnsi="Mind Meridian" w:cs="Mind Meridian"/>
                <w:b/>
                <w:color w:val="1300C1"/>
              </w:rPr>
              <w:t>How Identified</w:t>
            </w:r>
          </w:p>
        </w:tc>
      </w:tr>
      <w:tr w:rsidR="00945364" w:rsidRPr="00945364" w14:paraId="2146FC89" w14:textId="77777777" w:rsidTr="0075223E">
        <w:tc>
          <w:tcPr>
            <w:tcW w:w="4725" w:type="dxa"/>
            <w:shd w:val="clear" w:color="auto" w:fill="auto"/>
          </w:tcPr>
          <w:p w14:paraId="1A286B52" w14:textId="77777777" w:rsidR="004666C3" w:rsidRPr="00945364" w:rsidRDefault="004666C3" w:rsidP="00AD7D65">
            <w:pPr>
              <w:rPr>
                <w:rFonts w:ascii="Mind Meridian" w:hAnsi="Mind Meridian" w:cs="Mind Meridian"/>
              </w:rPr>
            </w:pPr>
          </w:p>
          <w:p w14:paraId="5E06B34A" w14:textId="2818B1F5" w:rsidR="00AD7D65" w:rsidRDefault="00AD7D65" w:rsidP="00AD7D65">
            <w:pPr>
              <w:rPr>
                <w:rFonts w:ascii="Arial" w:hAnsi="Arial" w:cs="Arial"/>
                <w:sz w:val="24"/>
                <w:szCs w:val="24"/>
              </w:rPr>
            </w:pPr>
            <w:r w:rsidRPr="00764194">
              <w:rPr>
                <w:rFonts w:ascii="Arial" w:hAnsi="Arial" w:cs="Arial"/>
                <w:sz w:val="24"/>
                <w:szCs w:val="24"/>
              </w:rPr>
              <w:t>Preparedness to work flexibly, as negotiated.</w:t>
            </w:r>
          </w:p>
          <w:p w14:paraId="566FBDC6" w14:textId="77777777" w:rsidR="00DD56FE" w:rsidRPr="00764194" w:rsidRDefault="00DD56FE" w:rsidP="00AD7D65">
            <w:pPr>
              <w:rPr>
                <w:rFonts w:ascii="Arial" w:hAnsi="Arial" w:cs="Arial"/>
                <w:sz w:val="24"/>
                <w:szCs w:val="24"/>
              </w:rPr>
            </w:pPr>
          </w:p>
          <w:p w14:paraId="4218FA6B" w14:textId="28CBB5AF" w:rsidR="00AD7D65" w:rsidRPr="00764194" w:rsidRDefault="00AD7D65" w:rsidP="00AD7D65">
            <w:pPr>
              <w:rPr>
                <w:rFonts w:ascii="Arial" w:hAnsi="Arial" w:cs="Arial"/>
                <w:sz w:val="24"/>
                <w:szCs w:val="24"/>
              </w:rPr>
            </w:pPr>
            <w:r w:rsidRPr="00764194">
              <w:rPr>
                <w:rFonts w:ascii="Arial" w:hAnsi="Arial" w:cs="Arial"/>
                <w:sz w:val="24"/>
                <w:szCs w:val="24"/>
              </w:rPr>
              <w:t xml:space="preserve">Will be required to undertake some travelling which would be reimbursed in accordance with </w:t>
            </w:r>
            <w:r w:rsidR="009D2958" w:rsidRPr="00764194">
              <w:rPr>
                <w:rFonts w:ascii="Arial" w:hAnsi="Arial" w:cs="Arial"/>
                <w:sz w:val="24"/>
                <w:szCs w:val="24"/>
              </w:rPr>
              <w:t>the expenses policy</w:t>
            </w:r>
          </w:p>
          <w:p w14:paraId="534BC139" w14:textId="77777777" w:rsidR="00AD7D65" w:rsidRPr="00764194" w:rsidRDefault="00AD7D65" w:rsidP="00AD7D65">
            <w:pPr>
              <w:rPr>
                <w:rFonts w:ascii="Arial" w:hAnsi="Arial" w:cs="Arial"/>
                <w:sz w:val="24"/>
                <w:szCs w:val="24"/>
              </w:rPr>
            </w:pPr>
          </w:p>
          <w:p w14:paraId="1C408632" w14:textId="77777777" w:rsidR="00AD7D65" w:rsidRPr="00764194" w:rsidRDefault="00AD7D65" w:rsidP="00AD7D65">
            <w:pPr>
              <w:rPr>
                <w:rFonts w:ascii="Arial" w:hAnsi="Arial" w:cs="Arial"/>
                <w:sz w:val="24"/>
                <w:szCs w:val="24"/>
              </w:rPr>
            </w:pPr>
            <w:r w:rsidRPr="00764194">
              <w:rPr>
                <w:rFonts w:ascii="Arial" w:hAnsi="Arial" w:cs="Arial"/>
                <w:sz w:val="24"/>
                <w:szCs w:val="24"/>
              </w:rPr>
              <w:t>Demonstrate a commitment to equality and diversity and anti-discriminatory practise.</w:t>
            </w:r>
          </w:p>
          <w:p w14:paraId="653FD4B1" w14:textId="79AA6D1A" w:rsidR="00AD7D65" w:rsidRPr="00945364" w:rsidRDefault="00AD7D65" w:rsidP="00AD7D65">
            <w:pPr>
              <w:rPr>
                <w:rFonts w:ascii="Mind Meridian" w:hAnsi="Mind Meridian" w:cs="Mind Meridian"/>
              </w:rPr>
            </w:pPr>
          </w:p>
        </w:tc>
        <w:tc>
          <w:tcPr>
            <w:tcW w:w="3100" w:type="dxa"/>
            <w:shd w:val="clear" w:color="auto" w:fill="auto"/>
          </w:tcPr>
          <w:p w14:paraId="1C71CA81" w14:textId="77777777" w:rsidR="004666C3" w:rsidRPr="00945364" w:rsidRDefault="004666C3" w:rsidP="00991844">
            <w:pPr>
              <w:rPr>
                <w:rFonts w:ascii="Mind Meridian" w:hAnsi="Mind Meridian" w:cs="Mind Meridian"/>
              </w:rPr>
            </w:pPr>
          </w:p>
          <w:p w14:paraId="5472846A" w14:textId="77777777" w:rsidR="00991844" w:rsidRPr="00764194" w:rsidRDefault="00991844" w:rsidP="00991844">
            <w:pPr>
              <w:rPr>
                <w:rFonts w:ascii="Arial" w:hAnsi="Arial" w:cs="Arial"/>
                <w:sz w:val="24"/>
                <w:szCs w:val="24"/>
              </w:rPr>
            </w:pPr>
            <w:r w:rsidRPr="00764194">
              <w:rPr>
                <w:rFonts w:ascii="Arial" w:hAnsi="Arial" w:cs="Arial"/>
                <w:sz w:val="24"/>
                <w:szCs w:val="24"/>
              </w:rPr>
              <w:t>Application form, interview</w:t>
            </w:r>
          </w:p>
          <w:p w14:paraId="28E12A44" w14:textId="611F3A08" w:rsidR="00DD56FE" w:rsidRDefault="00DD56FE" w:rsidP="00991844">
            <w:pPr>
              <w:rPr>
                <w:rFonts w:ascii="Arial" w:hAnsi="Arial" w:cs="Arial"/>
                <w:sz w:val="24"/>
                <w:szCs w:val="24"/>
              </w:rPr>
            </w:pPr>
          </w:p>
          <w:p w14:paraId="0602421E" w14:textId="77777777" w:rsidR="00DD56FE" w:rsidRPr="00764194" w:rsidRDefault="00DD56FE" w:rsidP="00991844">
            <w:pPr>
              <w:rPr>
                <w:rFonts w:ascii="Arial" w:hAnsi="Arial" w:cs="Arial"/>
                <w:sz w:val="24"/>
                <w:szCs w:val="24"/>
              </w:rPr>
            </w:pPr>
          </w:p>
          <w:p w14:paraId="14EF4DDD" w14:textId="77777777" w:rsidR="00991844" w:rsidRPr="00764194" w:rsidRDefault="00991844" w:rsidP="00991844">
            <w:pPr>
              <w:rPr>
                <w:rFonts w:ascii="Arial" w:hAnsi="Arial" w:cs="Arial"/>
                <w:sz w:val="24"/>
                <w:szCs w:val="24"/>
              </w:rPr>
            </w:pPr>
            <w:r w:rsidRPr="00764194">
              <w:rPr>
                <w:rFonts w:ascii="Arial" w:hAnsi="Arial" w:cs="Arial"/>
                <w:sz w:val="24"/>
                <w:szCs w:val="24"/>
              </w:rPr>
              <w:t>Application form, interview</w:t>
            </w:r>
          </w:p>
          <w:p w14:paraId="5A853EFD" w14:textId="77777777" w:rsidR="00991844" w:rsidRPr="00764194" w:rsidRDefault="00991844" w:rsidP="00991844">
            <w:pPr>
              <w:rPr>
                <w:rFonts w:ascii="Arial" w:hAnsi="Arial" w:cs="Arial"/>
                <w:sz w:val="24"/>
                <w:szCs w:val="24"/>
              </w:rPr>
            </w:pPr>
          </w:p>
          <w:p w14:paraId="39F2D0C9" w14:textId="77777777" w:rsidR="00991844" w:rsidRPr="00764194" w:rsidRDefault="00991844" w:rsidP="00991844">
            <w:pPr>
              <w:rPr>
                <w:rFonts w:ascii="Arial" w:hAnsi="Arial" w:cs="Arial"/>
                <w:sz w:val="24"/>
                <w:szCs w:val="24"/>
              </w:rPr>
            </w:pPr>
          </w:p>
          <w:p w14:paraId="49E6DE99" w14:textId="77777777" w:rsidR="00991844" w:rsidRPr="00764194" w:rsidRDefault="00991844" w:rsidP="00991844">
            <w:pPr>
              <w:rPr>
                <w:rFonts w:ascii="Arial" w:hAnsi="Arial" w:cs="Arial"/>
                <w:sz w:val="24"/>
                <w:szCs w:val="24"/>
              </w:rPr>
            </w:pPr>
          </w:p>
          <w:p w14:paraId="38F67BA8" w14:textId="77777777" w:rsidR="00991844" w:rsidRPr="00764194" w:rsidRDefault="00991844" w:rsidP="00991844">
            <w:pPr>
              <w:rPr>
                <w:rFonts w:ascii="Arial" w:hAnsi="Arial" w:cs="Arial"/>
                <w:sz w:val="24"/>
                <w:szCs w:val="24"/>
              </w:rPr>
            </w:pPr>
            <w:r w:rsidRPr="00764194">
              <w:rPr>
                <w:rFonts w:ascii="Arial" w:hAnsi="Arial" w:cs="Arial"/>
                <w:sz w:val="24"/>
                <w:szCs w:val="24"/>
              </w:rPr>
              <w:t>Application form, interview</w:t>
            </w:r>
          </w:p>
          <w:p w14:paraId="5CCF6411" w14:textId="33406EC9" w:rsidR="00991844" w:rsidRPr="00945364" w:rsidRDefault="00991844" w:rsidP="00991844">
            <w:pPr>
              <w:rPr>
                <w:rFonts w:ascii="Mind Meridian" w:hAnsi="Mind Meridian" w:cs="Mind Meridian"/>
              </w:rPr>
            </w:pPr>
          </w:p>
        </w:tc>
        <w:tc>
          <w:tcPr>
            <w:tcW w:w="2760" w:type="dxa"/>
            <w:shd w:val="clear" w:color="auto" w:fill="auto"/>
          </w:tcPr>
          <w:p w14:paraId="1B3EC1E3" w14:textId="77777777" w:rsidR="004666C3" w:rsidRPr="00945364" w:rsidRDefault="004666C3" w:rsidP="00945364">
            <w:pPr>
              <w:jc w:val="center"/>
              <w:rPr>
                <w:rFonts w:ascii="Mind Meridian" w:hAnsi="Mind Meridian" w:cs="Mind Meridian"/>
              </w:rPr>
            </w:pPr>
          </w:p>
        </w:tc>
        <w:tc>
          <w:tcPr>
            <w:tcW w:w="2543" w:type="dxa"/>
            <w:gridSpan w:val="2"/>
            <w:shd w:val="clear" w:color="auto" w:fill="auto"/>
          </w:tcPr>
          <w:p w14:paraId="51A0CF8C" w14:textId="77777777" w:rsidR="004666C3" w:rsidRPr="00945364" w:rsidRDefault="004666C3" w:rsidP="00945364">
            <w:pPr>
              <w:jc w:val="center"/>
              <w:rPr>
                <w:rFonts w:ascii="Mind Meridian" w:hAnsi="Mind Meridian" w:cs="Mind Meridian"/>
              </w:rPr>
            </w:pPr>
          </w:p>
        </w:tc>
      </w:tr>
    </w:tbl>
    <w:p w14:paraId="35A0F3B8" w14:textId="77777777" w:rsidR="000E2A65" w:rsidRPr="00A7734F" w:rsidRDefault="000E2A65">
      <w:pPr>
        <w:ind w:left="720" w:hanging="720"/>
        <w:jc w:val="center"/>
        <w:rPr>
          <w:rFonts w:ascii="Mind Meridian" w:hAnsi="Mind Meridian" w:cs="Mind Meridian"/>
        </w:rPr>
      </w:pPr>
    </w:p>
    <w:sectPr w:rsidR="000E2A65" w:rsidRPr="00A7734F" w:rsidSect="00CB693F">
      <w:pgSz w:w="16840" w:h="11907" w:orient="landscape" w:code="9"/>
      <w:pgMar w:top="1134" w:right="1797" w:bottom="851" w:left="1797" w:header="720" w:footer="720" w:gutter="0"/>
      <w:paperSrc w:first="11" w:other="1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4510D5" w14:textId="77777777" w:rsidR="00CB693F" w:rsidRDefault="00CB693F">
      <w:r>
        <w:separator/>
      </w:r>
    </w:p>
  </w:endnote>
  <w:endnote w:type="continuationSeparator" w:id="0">
    <w:p w14:paraId="081C9F80" w14:textId="77777777" w:rsidR="00CB693F" w:rsidRDefault="00CB69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C55BA2E-6212-4AE9-925F-1E9E42363B70}"/>
  </w:font>
  <w:font w:name="Mind Meridian">
    <w:altName w:val="Cambria"/>
    <w:panose1 w:val="020B0503030507020204"/>
    <w:charset w:val="00"/>
    <w:family w:val="swiss"/>
    <w:notTrueType/>
    <w:pitch w:val="variable"/>
    <w:sig w:usb0="A00000EF" w:usb1="5000606B" w:usb2="00000008" w:usb3="00000000" w:csb0="00000093" w:csb1="00000000"/>
  </w:font>
  <w:font w:name="Mind Meridian Display">
    <w:panose1 w:val="020B0803030507020204"/>
    <w:charset w:val="00"/>
    <w:family w:val="swiss"/>
    <w:notTrueType/>
    <w:pitch w:val="variable"/>
    <w:sig w:usb0="A00000EF" w:usb1="5000606B" w:usb2="00000008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2" w:fontKey="{7A4243F1-8780-427E-9AA3-624C1951C64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A71635" w14:textId="77777777" w:rsidR="00CB693F" w:rsidRDefault="00CB693F">
      <w:r>
        <w:separator/>
      </w:r>
    </w:p>
  </w:footnote>
  <w:footnote w:type="continuationSeparator" w:id="0">
    <w:p w14:paraId="0E44EBD4" w14:textId="77777777" w:rsidR="00CB693F" w:rsidRDefault="00CB693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297C28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A313B35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 w15:restartNumberingAfterBreak="0">
    <w:nsid w:val="39971851"/>
    <w:multiLevelType w:val="multilevel"/>
    <w:tmpl w:val="FE34CFC4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" w15:restartNumberingAfterBreak="0">
    <w:nsid w:val="4C2D1F22"/>
    <w:multiLevelType w:val="hybridMultilevel"/>
    <w:tmpl w:val="E11454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9BB096F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5" w15:restartNumberingAfterBreak="0">
    <w:nsid w:val="7A4E578E"/>
    <w:multiLevelType w:val="hybridMultilevel"/>
    <w:tmpl w:val="227A1934"/>
    <w:lvl w:ilvl="0" w:tplc="4B2409B8">
      <w:start w:val="1"/>
      <w:numFmt w:val="lowerLetter"/>
      <w:lvlText w:val="(%1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83373280">
    <w:abstractNumId w:val="0"/>
  </w:num>
  <w:num w:numId="2" w16cid:durableId="397673054">
    <w:abstractNumId w:val="4"/>
  </w:num>
  <w:num w:numId="3" w16cid:durableId="574323698">
    <w:abstractNumId w:val="1"/>
  </w:num>
  <w:num w:numId="4" w16cid:durableId="47271291">
    <w:abstractNumId w:val="5"/>
  </w:num>
  <w:num w:numId="5" w16cid:durableId="1619290393">
    <w:abstractNumId w:val="2"/>
  </w:num>
  <w:num w:numId="6" w16cid:durableId="88684255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60CDB"/>
    <w:rsid w:val="000214CB"/>
    <w:rsid w:val="0002259E"/>
    <w:rsid w:val="000237A1"/>
    <w:rsid w:val="000334FF"/>
    <w:rsid w:val="000336DD"/>
    <w:rsid w:val="0003502D"/>
    <w:rsid w:val="00044B60"/>
    <w:rsid w:val="00063DF7"/>
    <w:rsid w:val="00093F0F"/>
    <w:rsid w:val="00096DF3"/>
    <w:rsid w:val="000A60BA"/>
    <w:rsid w:val="000B1207"/>
    <w:rsid w:val="000E2A65"/>
    <w:rsid w:val="000E3227"/>
    <w:rsid w:val="000E361D"/>
    <w:rsid w:val="000E48F7"/>
    <w:rsid w:val="000F2863"/>
    <w:rsid w:val="00110008"/>
    <w:rsid w:val="0012339D"/>
    <w:rsid w:val="00123B26"/>
    <w:rsid w:val="0015698D"/>
    <w:rsid w:val="00170834"/>
    <w:rsid w:val="001716FA"/>
    <w:rsid w:val="00185A2A"/>
    <w:rsid w:val="00191694"/>
    <w:rsid w:val="001A24B8"/>
    <w:rsid w:val="001A3E03"/>
    <w:rsid w:val="001B2579"/>
    <w:rsid w:val="001B74E5"/>
    <w:rsid w:val="001C43B1"/>
    <w:rsid w:val="001C6886"/>
    <w:rsid w:val="001E5F8B"/>
    <w:rsid w:val="001F34BB"/>
    <w:rsid w:val="00246F95"/>
    <w:rsid w:val="00255A24"/>
    <w:rsid w:val="00260CDB"/>
    <w:rsid w:val="002641AA"/>
    <w:rsid w:val="00273836"/>
    <w:rsid w:val="00291F8F"/>
    <w:rsid w:val="002A4CD1"/>
    <w:rsid w:val="002B1E9D"/>
    <w:rsid w:val="002B20F0"/>
    <w:rsid w:val="002B6EB3"/>
    <w:rsid w:val="002C08EA"/>
    <w:rsid w:val="002D6C95"/>
    <w:rsid w:val="002E3FE1"/>
    <w:rsid w:val="002E7805"/>
    <w:rsid w:val="00304DA1"/>
    <w:rsid w:val="003266AE"/>
    <w:rsid w:val="00354216"/>
    <w:rsid w:val="00372870"/>
    <w:rsid w:val="003732F0"/>
    <w:rsid w:val="00374C20"/>
    <w:rsid w:val="003754D0"/>
    <w:rsid w:val="0038200C"/>
    <w:rsid w:val="003933F8"/>
    <w:rsid w:val="00393BE2"/>
    <w:rsid w:val="00395630"/>
    <w:rsid w:val="003A1618"/>
    <w:rsid w:val="003A1BEB"/>
    <w:rsid w:val="003D18D7"/>
    <w:rsid w:val="003D5DF9"/>
    <w:rsid w:val="003E0342"/>
    <w:rsid w:val="003E542C"/>
    <w:rsid w:val="003E6AEB"/>
    <w:rsid w:val="003E6C6B"/>
    <w:rsid w:val="00406691"/>
    <w:rsid w:val="00410356"/>
    <w:rsid w:val="00421A1F"/>
    <w:rsid w:val="00422A05"/>
    <w:rsid w:val="00424AF4"/>
    <w:rsid w:val="0043105C"/>
    <w:rsid w:val="0045220C"/>
    <w:rsid w:val="00456C38"/>
    <w:rsid w:val="00457114"/>
    <w:rsid w:val="004666C3"/>
    <w:rsid w:val="00471CCE"/>
    <w:rsid w:val="004753F4"/>
    <w:rsid w:val="004A035D"/>
    <w:rsid w:val="004C232F"/>
    <w:rsid w:val="004C4159"/>
    <w:rsid w:val="004C51D8"/>
    <w:rsid w:val="004D7BB8"/>
    <w:rsid w:val="004E3E85"/>
    <w:rsid w:val="004F7B58"/>
    <w:rsid w:val="005015AC"/>
    <w:rsid w:val="00502A7D"/>
    <w:rsid w:val="00514458"/>
    <w:rsid w:val="00530864"/>
    <w:rsid w:val="005315D0"/>
    <w:rsid w:val="00531716"/>
    <w:rsid w:val="00540075"/>
    <w:rsid w:val="0054272B"/>
    <w:rsid w:val="00542911"/>
    <w:rsid w:val="00555AAA"/>
    <w:rsid w:val="00557A03"/>
    <w:rsid w:val="00572C6E"/>
    <w:rsid w:val="00586588"/>
    <w:rsid w:val="005902F2"/>
    <w:rsid w:val="005A14DF"/>
    <w:rsid w:val="005B1A02"/>
    <w:rsid w:val="005B7525"/>
    <w:rsid w:val="005D2F72"/>
    <w:rsid w:val="005D7CF7"/>
    <w:rsid w:val="005E22CC"/>
    <w:rsid w:val="005E30F6"/>
    <w:rsid w:val="00611B22"/>
    <w:rsid w:val="0061633E"/>
    <w:rsid w:val="00631F8C"/>
    <w:rsid w:val="00653E9E"/>
    <w:rsid w:val="00666040"/>
    <w:rsid w:val="00681394"/>
    <w:rsid w:val="00695744"/>
    <w:rsid w:val="0069729F"/>
    <w:rsid w:val="006A1631"/>
    <w:rsid w:val="006A2A83"/>
    <w:rsid w:val="006B2C92"/>
    <w:rsid w:val="006C3EA3"/>
    <w:rsid w:val="006C5369"/>
    <w:rsid w:val="006E4A8F"/>
    <w:rsid w:val="006F4695"/>
    <w:rsid w:val="00707B04"/>
    <w:rsid w:val="00715FD2"/>
    <w:rsid w:val="0071614C"/>
    <w:rsid w:val="0073769F"/>
    <w:rsid w:val="00745A47"/>
    <w:rsid w:val="0075223E"/>
    <w:rsid w:val="00754CBA"/>
    <w:rsid w:val="00756BDC"/>
    <w:rsid w:val="00764194"/>
    <w:rsid w:val="007676EC"/>
    <w:rsid w:val="00774397"/>
    <w:rsid w:val="007744C2"/>
    <w:rsid w:val="00781F3B"/>
    <w:rsid w:val="007B73BD"/>
    <w:rsid w:val="007C183F"/>
    <w:rsid w:val="007D0C30"/>
    <w:rsid w:val="007D5DA2"/>
    <w:rsid w:val="007D66C5"/>
    <w:rsid w:val="007E068C"/>
    <w:rsid w:val="007F28DF"/>
    <w:rsid w:val="008078F8"/>
    <w:rsid w:val="00812EE1"/>
    <w:rsid w:val="00817535"/>
    <w:rsid w:val="00824F85"/>
    <w:rsid w:val="00826CC7"/>
    <w:rsid w:val="00826D80"/>
    <w:rsid w:val="008329B7"/>
    <w:rsid w:val="00833EAA"/>
    <w:rsid w:val="00844A86"/>
    <w:rsid w:val="00852C32"/>
    <w:rsid w:val="008550D3"/>
    <w:rsid w:val="008701A4"/>
    <w:rsid w:val="00872536"/>
    <w:rsid w:val="00885E9B"/>
    <w:rsid w:val="0089138C"/>
    <w:rsid w:val="008C14B5"/>
    <w:rsid w:val="008C54D2"/>
    <w:rsid w:val="008D1C04"/>
    <w:rsid w:val="008D5744"/>
    <w:rsid w:val="008F5DC3"/>
    <w:rsid w:val="008F6985"/>
    <w:rsid w:val="00923217"/>
    <w:rsid w:val="00945364"/>
    <w:rsid w:val="00945BBB"/>
    <w:rsid w:val="00961CD1"/>
    <w:rsid w:val="0096521E"/>
    <w:rsid w:val="00987DEF"/>
    <w:rsid w:val="00991844"/>
    <w:rsid w:val="009A5A0F"/>
    <w:rsid w:val="009B70BB"/>
    <w:rsid w:val="009C055D"/>
    <w:rsid w:val="009C1C61"/>
    <w:rsid w:val="009C7CEB"/>
    <w:rsid w:val="009D2958"/>
    <w:rsid w:val="009D4283"/>
    <w:rsid w:val="009D4ED0"/>
    <w:rsid w:val="009F4F97"/>
    <w:rsid w:val="00A03948"/>
    <w:rsid w:val="00A300B8"/>
    <w:rsid w:val="00A31C05"/>
    <w:rsid w:val="00A32A76"/>
    <w:rsid w:val="00A60BCC"/>
    <w:rsid w:val="00A62003"/>
    <w:rsid w:val="00A7734F"/>
    <w:rsid w:val="00A80F32"/>
    <w:rsid w:val="00A829AD"/>
    <w:rsid w:val="00AB4907"/>
    <w:rsid w:val="00AC39C4"/>
    <w:rsid w:val="00AC3F13"/>
    <w:rsid w:val="00AD5937"/>
    <w:rsid w:val="00AD6F74"/>
    <w:rsid w:val="00AD7D65"/>
    <w:rsid w:val="00B21D89"/>
    <w:rsid w:val="00B43B6A"/>
    <w:rsid w:val="00B532AE"/>
    <w:rsid w:val="00B637C7"/>
    <w:rsid w:val="00B63D32"/>
    <w:rsid w:val="00B87EDE"/>
    <w:rsid w:val="00B9324E"/>
    <w:rsid w:val="00B96889"/>
    <w:rsid w:val="00BA001F"/>
    <w:rsid w:val="00BB0ACF"/>
    <w:rsid w:val="00BB3087"/>
    <w:rsid w:val="00BB360A"/>
    <w:rsid w:val="00BB3D2E"/>
    <w:rsid w:val="00BD16A8"/>
    <w:rsid w:val="00BE7870"/>
    <w:rsid w:val="00BF2188"/>
    <w:rsid w:val="00BF71F3"/>
    <w:rsid w:val="00C00F40"/>
    <w:rsid w:val="00C02FBB"/>
    <w:rsid w:val="00C1721A"/>
    <w:rsid w:val="00C35340"/>
    <w:rsid w:val="00C36A44"/>
    <w:rsid w:val="00C54578"/>
    <w:rsid w:val="00C74454"/>
    <w:rsid w:val="00C81FF6"/>
    <w:rsid w:val="00C90008"/>
    <w:rsid w:val="00C95CA5"/>
    <w:rsid w:val="00CB57D7"/>
    <w:rsid w:val="00CB693F"/>
    <w:rsid w:val="00CB6F87"/>
    <w:rsid w:val="00CC2AE6"/>
    <w:rsid w:val="00CD7270"/>
    <w:rsid w:val="00CE5780"/>
    <w:rsid w:val="00D00826"/>
    <w:rsid w:val="00D16BF0"/>
    <w:rsid w:val="00D33630"/>
    <w:rsid w:val="00D365DC"/>
    <w:rsid w:val="00D4002D"/>
    <w:rsid w:val="00D40F9D"/>
    <w:rsid w:val="00D564CF"/>
    <w:rsid w:val="00D74B49"/>
    <w:rsid w:val="00D7751F"/>
    <w:rsid w:val="00D84519"/>
    <w:rsid w:val="00DA0B16"/>
    <w:rsid w:val="00DC211F"/>
    <w:rsid w:val="00DD33B9"/>
    <w:rsid w:val="00DD56FE"/>
    <w:rsid w:val="00DD60C1"/>
    <w:rsid w:val="00DE4B58"/>
    <w:rsid w:val="00DF4DFA"/>
    <w:rsid w:val="00E02BDE"/>
    <w:rsid w:val="00E16EE9"/>
    <w:rsid w:val="00E36618"/>
    <w:rsid w:val="00E377AE"/>
    <w:rsid w:val="00E41F92"/>
    <w:rsid w:val="00E52964"/>
    <w:rsid w:val="00E6475A"/>
    <w:rsid w:val="00E71562"/>
    <w:rsid w:val="00E86990"/>
    <w:rsid w:val="00E9595B"/>
    <w:rsid w:val="00EA3641"/>
    <w:rsid w:val="00EA411C"/>
    <w:rsid w:val="00EF094A"/>
    <w:rsid w:val="00EF5A37"/>
    <w:rsid w:val="00F055E6"/>
    <w:rsid w:val="00F1029A"/>
    <w:rsid w:val="00F3424B"/>
    <w:rsid w:val="00F4778F"/>
    <w:rsid w:val="00F62577"/>
    <w:rsid w:val="00F65EA9"/>
    <w:rsid w:val="00F7273C"/>
    <w:rsid w:val="00F842C6"/>
    <w:rsid w:val="00FA7DFB"/>
    <w:rsid w:val="00FB5EED"/>
    <w:rsid w:val="00FB6BDA"/>
    <w:rsid w:val="00FC27F0"/>
    <w:rsid w:val="00FD407A"/>
    <w:rsid w:val="00FD78EB"/>
    <w:rsid w:val="00FF08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86084EE"/>
  <w15:chartTrackingRefBased/>
  <w15:docId w15:val="{BC2B0BD9-880C-4A0C-B337-960775501A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745A47"/>
    <w:rPr>
      <w:sz w:val="22"/>
      <w:lang w:eastAsia="en-US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rFonts w:ascii="Arial" w:hAnsi="Arial"/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</w:style>
  <w:style w:type="paragraph" w:styleId="BodyTextIndent">
    <w:name w:val="Body Text Indent"/>
    <w:basedOn w:val="Normal"/>
    <w:pPr>
      <w:tabs>
        <w:tab w:val="left" w:pos="360"/>
        <w:tab w:val="left" w:pos="1418"/>
      </w:tabs>
      <w:ind w:left="709" w:hanging="709"/>
    </w:pPr>
    <w:rPr>
      <w:rFonts w:ascii="Arial" w:hAnsi="Arial"/>
    </w:rPr>
  </w:style>
  <w:style w:type="table" w:styleId="TableGrid">
    <w:name w:val="Table Grid"/>
    <w:basedOn w:val="TableNormal"/>
    <w:rsid w:val="004666C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qFormat/>
    <w:rsid w:val="00AB4907"/>
    <w:pPr>
      <w:ind w:left="720"/>
    </w:pPr>
    <w:rPr>
      <w:rFonts w:eastAsia="Calibri"/>
      <w:sz w:val="24"/>
      <w:szCs w:val="24"/>
      <w:lang w:eastAsia="en-GB"/>
    </w:rPr>
  </w:style>
  <w:style w:type="character" w:styleId="CommentReference">
    <w:name w:val="annotation reference"/>
    <w:basedOn w:val="DefaultParagraphFont"/>
    <w:rsid w:val="001B2579"/>
    <w:rPr>
      <w:sz w:val="16"/>
      <w:szCs w:val="16"/>
    </w:rPr>
  </w:style>
  <w:style w:type="paragraph" w:styleId="CommentText">
    <w:name w:val="annotation text"/>
    <w:basedOn w:val="Normal"/>
    <w:link w:val="CommentTextChar"/>
    <w:rsid w:val="001B2579"/>
    <w:rPr>
      <w:sz w:val="20"/>
    </w:rPr>
  </w:style>
  <w:style w:type="character" w:customStyle="1" w:styleId="CommentTextChar">
    <w:name w:val="Comment Text Char"/>
    <w:basedOn w:val="DefaultParagraphFont"/>
    <w:link w:val="CommentText"/>
    <w:rsid w:val="001B2579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1B2579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1B2579"/>
    <w:rPr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WINDOWS\Temporary%20Internet%20Files\Content.IE5\XHK273YG\Blank%20JD%20and%20PS%20(1)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63BF50B43848040B867B303EB14198C" ma:contentTypeVersion="6" ma:contentTypeDescription="Create a new document." ma:contentTypeScope="" ma:versionID="c4fc541a9ab250c7823b32347e793884">
  <xsd:schema xmlns:xsd="http://www.w3.org/2001/XMLSchema" xmlns:xs="http://www.w3.org/2001/XMLSchema" xmlns:p="http://schemas.microsoft.com/office/2006/metadata/properties" xmlns:ns2="4496b01c-ae40-45e3-abfd-7310f5867d79" xmlns:ns3="f919f6e6-bc7f-4218-b319-57d87f5a4527" targetNamespace="http://schemas.microsoft.com/office/2006/metadata/properties" ma:root="true" ma:fieldsID="2d4f82ddefcaecfca9c67740fa4715b7" ns2:_="" ns3:_="">
    <xsd:import namespace="4496b01c-ae40-45e3-abfd-7310f5867d79"/>
    <xsd:import namespace="f919f6e6-bc7f-4218-b319-57d87f5a452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496b01c-ae40-45e3-abfd-7310f5867d7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919f6e6-bc7f-4218-b319-57d87f5a4527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LongProperties xmlns="http://schemas.microsoft.com/office/2006/metadata/longProperties"/>
</file>

<file path=customXml/itemProps1.xml><?xml version="1.0" encoding="utf-8"?>
<ds:datastoreItem xmlns:ds="http://schemas.openxmlformats.org/officeDocument/2006/customXml" ds:itemID="{F4323819-B0FC-45AC-8415-1D1EB059E033}"/>
</file>

<file path=customXml/itemProps2.xml><?xml version="1.0" encoding="utf-8"?>
<ds:datastoreItem xmlns:ds="http://schemas.openxmlformats.org/officeDocument/2006/customXml" ds:itemID="{A6519601-9582-43E4-82CB-099AEB0235FA}">
  <ds:schemaRefs>
    <ds:schemaRef ds:uri="http://schemas.microsoft.com/office/2006/metadata/properties"/>
    <ds:schemaRef ds:uri="http://schemas.microsoft.com/office/infopath/2007/PartnerControls"/>
    <ds:schemaRef ds:uri="f919f6e6-bc7f-4218-b319-57d87f5a4527"/>
    <ds:schemaRef ds:uri="df614695-b552-418e-aab5-40d3b391e13e"/>
  </ds:schemaRefs>
</ds:datastoreItem>
</file>

<file path=customXml/itemProps3.xml><?xml version="1.0" encoding="utf-8"?>
<ds:datastoreItem xmlns:ds="http://schemas.openxmlformats.org/officeDocument/2006/customXml" ds:itemID="{F3882A2F-6651-428C-8B0C-CC6D04731AA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EE78A52-E191-429A-B931-5338A0FBEF61}">
  <ds:schemaRefs>
    <ds:schemaRef ds:uri="http://schemas.microsoft.com/office/2006/metadata/long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Blank JD and PS (1)</Template>
  <TotalTime>19</TotalTime>
  <Pages>4</Pages>
  <Words>578</Words>
  <Characters>3300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Gateway</Company>
  <LinksUpToDate>false</LinksUpToDate>
  <CharactersWithSpaces>3871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Julie Parrish</dc:creator>
  <cp:keywords/>
  <cp:lastModifiedBy>Frank Manning</cp:lastModifiedBy>
  <cp:revision>17</cp:revision>
  <cp:lastPrinted>2003-06-04T12:59:00Z</cp:lastPrinted>
  <dcterms:created xsi:type="dcterms:W3CDTF">2024-03-21T10:06:00Z</dcterms:created>
  <dcterms:modified xsi:type="dcterms:W3CDTF">2024-03-21T10:24:00Z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isplay_urn:schemas-microsoft-com:office:office#Editor">
    <vt:lpwstr>Rebecca Steele</vt:lpwstr>
  </property>
  <property fmtid="{D5CDD505-2E9C-101B-9397-08002B2CF9AE}" pid="3" name="Order">
    <vt:lpwstr>110600.000000000</vt:lpwstr>
  </property>
  <property fmtid="{D5CDD505-2E9C-101B-9397-08002B2CF9AE}" pid="4" name="display_urn:schemas-microsoft-com:office:office#Author">
    <vt:lpwstr>Rebecca Steele</vt:lpwstr>
  </property>
  <property fmtid="{D5CDD505-2E9C-101B-9397-08002B2CF9AE}" pid="5" name="ContentTypeId">
    <vt:lpwstr>0x010100963BF50B43848040B867B303EB14198C</vt:lpwstr>
  </property>
  <property fmtid="{D5CDD505-2E9C-101B-9397-08002B2CF9AE}" pid="6" name="ComplianceAssetId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MediaServiceImageTags">
    <vt:lpwstr/>
  </property>
</Properties>
</file>