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DB010" w14:textId="77777777" w:rsidR="00510F76" w:rsidRPr="003266AA" w:rsidRDefault="00B55590" w:rsidP="00510F76">
      <w:pPr>
        <w:rPr>
          <w:rFonts w:ascii="Mind Meridian" w:hAnsi="Mind Meridian" w:cs="Mind Meridian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3687746A" wp14:editId="0589E1C6">
            <wp:simplePos x="0" y="0"/>
            <wp:positionH relativeFrom="margin">
              <wp:posOffset>374650</wp:posOffset>
            </wp:positionH>
            <wp:positionV relativeFrom="paragraph">
              <wp:posOffset>-59690</wp:posOffset>
            </wp:positionV>
            <wp:extent cx="5734050" cy="765175"/>
            <wp:effectExtent l="0" t="0" r="0" b="0"/>
            <wp:wrapNone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E833ED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  <w:u w:val="single"/>
        </w:rPr>
      </w:pPr>
    </w:p>
    <w:p w14:paraId="4D1CC3F8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  <w:u w:val="single"/>
        </w:rPr>
      </w:pPr>
    </w:p>
    <w:p w14:paraId="6396D5C3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  <w:u w:val="single"/>
        </w:rPr>
      </w:pPr>
    </w:p>
    <w:p w14:paraId="2C937D6C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</w:rPr>
      </w:pPr>
    </w:p>
    <w:p w14:paraId="313F5B12" w14:textId="77777777" w:rsidR="00510F76" w:rsidRPr="00547481" w:rsidRDefault="00510F76" w:rsidP="00510F76">
      <w:pPr>
        <w:jc w:val="center"/>
        <w:rPr>
          <w:rFonts w:ascii="Mind Meridian Display" w:hAnsi="Mind Meridian Display" w:cs="Mind Meridian Display"/>
          <w:bCs/>
          <w:color w:val="1300C1"/>
          <w:sz w:val="48"/>
          <w:szCs w:val="48"/>
        </w:rPr>
      </w:pPr>
      <w:r w:rsidRPr="00F05D45">
        <w:rPr>
          <w:rFonts w:ascii="Mind Meridian Display" w:hAnsi="Mind Meridian Display" w:cs="Mind Meridian Display"/>
          <w:bCs/>
          <w:color w:val="1300C1"/>
          <w:sz w:val="48"/>
          <w:szCs w:val="48"/>
        </w:rPr>
        <w:t>J</w:t>
      </w:r>
      <w:r w:rsidR="00547481" w:rsidRPr="00F05D45">
        <w:rPr>
          <w:rFonts w:ascii="Mind Meridian Display" w:hAnsi="Mind Meridian Display" w:cs="Mind Meridian Display"/>
          <w:bCs/>
          <w:color w:val="1300C1"/>
          <w:sz w:val="48"/>
          <w:szCs w:val="48"/>
        </w:rPr>
        <w:t>ob</w:t>
      </w:r>
      <w:r w:rsidRPr="00547481">
        <w:rPr>
          <w:rFonts w:ascii="Mind Meridian Display" w:hAnsi="Mind Meridian Display" w:cs="Mind Meridian Display"/>
          <w:bCs/>
          <w:color w:val="1300C1"/>
          <w:sz w:val="48"/>
          <w:szCs w:val="48"/>
        </w:rPr>
        <w:t xml:space="preserve"> D</w:t>
      </w:r>
      <w:r w:rsidR="00547481" w:rsidRPr="00547481">
        <w:rPr>
          <w:rFonts w:ascii="Mind Meridian Display" w:hAnsi="Mind Meridian Display" w:cs="Mind Meridian Display"/>
          <w:bCs/>
          <w:color w:val="1300C1"/>
          <w:sz w:val="48"/>
          <w:szCs w:val="48"/>
        </w:rPr>
        <w:t>escription</w:t>
      </w:r>
      <w:r w:rsidR="00DA5DFB" w:rsidRPr="00547481">
        <w:rPr>
          <w:rFonts w:ascii="Mind Meridian Display" w:hAnsi="Mind Meridian Display" w:cs="Mind Meridian Display"/>
          <w:bCs/>
          <w:color w:val="1300C1"/>
          <w:sz w:val="48"/>
          <w:szCs w:val="48"/>
        </w:rPr>
        <w:t xml:space="preserve"> </w:t>
      </w:r>
    </w:p>
    <w:p w14:paraId="66959C46" w14:textId="77777777" w:rsidR="00510F76" w:rsidRPr="003266AA" w:rsidRDefault="00510F76" w:rsidP="00510F76">
      <w:pPr>
        <w:jc w:val="center"/>
        <w:rPr>
          <w:rFonts w:ascii="Mind Meridian" w:hAnsi="Mind Meridian" w:cs="Mind Meridian"/>
          <w:b/>
          <w:sz w:val="24"/>
          <w:szCs w:val="24"/>
          <w:u w:val="single"/>
        </w:rPr>
      </w:pPr>
    </w:p>
    <w:p w14:paraId="1499285C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  <w:u w:val="single"/>
        </w:rPr>
      </w:pPr>
    </w:p>
    <w:tbl>
      <w:tblPr>
        <w:tblW w:w="9498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3436"/>
        <w:gridCol w:w="250"/>
        <w:gridCol w:w="4954"/>
        <w:gridCol w:w="858"/>
      </w:tblGrid>
      <w:tr w:rsidR="00510F76" w:rsidRPr="003266AA" w14:paraId="16264852" w14:textId="77777777" w:rsidTr="0084675A">
        <w:tc>
          <w:tcPr>
            <w:tcW w:w="3436" w:type="dxa"/>
          </w:tcPr>
          <w:p w14:paraId="52AE1FB9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b/>
                <w:sz w:val="24"/>
                <w:szCs w:val="24"/>
              </w:rPr>
              <w:t xml:space="preserve">Job Title:  </w:t>
            </w:r>
          </w:p>
        </w:tc>
        <w:tc>
          <w:tcPr>
            <w:tcW w:w="6062" w:type="dxa"/>
            <w:gridSpan w:val="3"/>
          </w:tcPr>
          <w:p w14:paraId="7D03CEED" w14:textId="008A5B10" w:rsidR="00510F76" w:rsidRPr="003266AA" w:rsidRDefault="00C05160">
            <w:pPr>
              <w:rPr>
                <w:rFonts w:ascii="Mind Meridian Display" w:hAnsi="Mind Meridian Display" w:cs="Mind Meridian Display"/>
                <w:sz w:val="24"/>
                <w:szCs w:val="24"/>
              </w:rPr>
            </w:pPr>
            <w:r>
              <w:rPr>
                <w:rFonts w:ascii="Mind Meridian Display" w:hAnsi="Mind Meridian Display" w:cs="Mind Meridian Display"/>
                <w:sz w:val="24"/>
                <w:szCs w:val="24"/>
              </w:rPr>
              <w:t>Deputy</w:t>
            </w:r>
            <w:r w:rsidR="00BA6DB8">
              <w:rPr>
                <w:rFonts w:ascii="Mind Meridian Display" w:hAnsi="Mind Meridian Display" w:cs="Mind Meridian Display"/>
                <w:sz w:val="24"/>
                <w:szCs w:val="24"/>
              </w:rPr>
              <w:t xml:space="preserve"> Manager (</w:t>
            </w:r>
            <w:r w:rsidR="004057AB">
              <w:rPr>
                <w:rFonts w:ascii="Mind Meridian Display" w:hAnsi="Mind Meridian Display" w:cs="Mind Meridian Display"/>
                <w:sz w:val="24"/>
                <w:szCs w:val="24"/>
              </w:rPr>
              <w:t xml:space="preserve">Advocacy and Crisis </w:t>
            </w:r>
            <w:r w:rsidR="004B51BF">
              <w:rPr>
                <w:rFonts w:ascii="Mind Meridian Display" w:hAnsi="Mind Meridian Display" w:cs="Mind Meridian Display"/>
                <w:sz w:val="24"/>
                <w:szCs w:val="24"/>
              </w:rPr>
              <w:t xml:space="preserve">Prevention </w:t>
            </w:r>
            <w:r w:rsidR="004057AB">
              <w:rPr>
                <w:rFonts w:ascii="Mind Meridian Display" w:hAnsi="Mind Meridian Display" w:cs="Mind Meridian Display"/>
                <w:sz w:val="24"/>
                <w:szCs w:val="24"/>
              </w:rPr>
              <w:t>Services</w:t>
            </w:r>
            <w:r w:rsidR="00BA6DB8">
              <w:rPr>
                <w:rFonts w:ascii="Mind Meridian Display" w:hAnsi="Mind Meridian Display" w:cs="Mind Meridian Display"/>
                <w:sz w:val="24"/>
                <w:szCs w:val="24"/>
              </w:rPr>
              <w:t xml:space="preserve">) </w:t>
            </w:r>
            <w:r w:rsidR="00C52A64">
              <w:rPr>
                <w:rFonts w:ascii="Mind Meridian Display" w:hAnsi="Mind Meridian Display" w:cs="Mind Meridian Display"/>
                <w:sz w:val="24"/>
                <w:szCs w:val="24"/>
              </w:rPr>
              <w:t xml:space="preserve"> </w:t>
            </w:r>
          </w:p>
        </w:tc>
      </w:tr>
      <w:tr w:rsidR="00510F76" w:rsidRPr="003266AA" w14:paraId="1BAB6055" w14:textId="77777777" w:rsidTr="0084675A">
        <w:tc>
          <w:tcPr>
            <w:tcW w:w="3436" w:type="dxa"/>
          </w:tcPr>
          <w:p w14:paraId="55B12CC2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090EE672" w14:textId="77777777" w:rsidR="00510F76" w:rsidRPr="00B52E4C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3266AA" w14:paraId="6417C44B" w14:textId="77777777" w:rsidTr="0084675A">
        <w:tc>
          <w:tcPr>
            <w:tcW w:w="3436" w:type="dxa"/>
          </w:tcPr>
          <w:p w14:paraId="189B6A35" w14:textId="7FB43808" w:rsidR="00510F76" w:rsidRPr="00910055" w:rsidRDefault="004B51BF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>
              <w:rPr>
                <w:rFonts w:ascii="Mind Meridian" w:hAnsi="Mind Meridian" w:cs="Mind Meridian"/>
                <w:b/>
                <w:sz w:val="24"/>
                <w:szCs w:val="24"/>
              </w:rPr>
              <w:t>Salary</w:t>
            </w:r>
            <w:r w:rsidR="00510F76" w:rsidRPr="00910055">
              <w:rPr>
                <w:rFonts w:ascii="Mind Meridian" w:hAnsi="Mind Meridian" w:cs="Mind Meridian"/>
                <w:b/>
                <w:sz w:val="24"/>
                <w:szCs w:val="24"/>
              </w:rPr>
              <w:t>:</w:t>
            </w:r>
          </w:p>
        </w:tc>
        <w:tc>
          <w:tcPr>
            <w:tcW w:w="6062" w:type="dxa"/>
            <w:gridSpan w:val="3"/>
          </w:tcPr>
          <w:p w14:paraId="18D5FB56" w14:textId="74864C24" w:rsidR="000E616B" w:rsidRPr="00B52E4C" w:rsidRDefault="006C0D58" w:rsidP="00BE4EA7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£</w:t>
            </w:r>
            <w:r w:rsidRPr="006C0D58">
              <w:rPr>
                <w:rFonts w:ascii="Mind Meridian" w:hAnsi="Mind Meridian" w:cs="Mind Meridian"/>
                <w:sz w:val="24"/>
                <w:szCs w:val="24"/>
              </w:rPr>
              <w:t>28</w:t>
            </w:r>
            <w:r>
              <w:rPr>
                <w:rFonts w:ascii="Mind Meridian" w:hAnsi="Mind Meridian" w:cs="Mind Meridian"/>
                <w:sz w:val="24"/>
                <w:szCs w:val="24"/>
              </w:rPr>
              <w:t>,</w:t>
            </w:r>
            <w:r w:rsidRPr="006C0D58">
              <w:rPr>
                <w:rFonts w:ascii="Mind Meridian" w:hAnsi="Mind Meridian" w:cs="Mind Meridian"/>
                <w:sz w:val="24"/>
                <w:szCs w:val="24"/>
              </w:rPr>
              <w:t>736</w:t>
            </w:r>
          </w:p>
        </w:tc>
      </w:tr>
      <w:tr w:rsidR="00510F76" w:rsidRPr="003266AA" w14:paraId="3519E47E" w14:textId="77777777" w:rsidTr="0084675A">
        <w:tc>
          <w:tcPr>
            <w:tcW w:w="3436" w:type="dxa"/>
          </w:tcPr>
          <w:p w14:paraId="7ED257F8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6685C66B" w14:textId="77777777" w:rsidR="00735518" w:rsidRPr="003266AA" w:rsidRDefault="00735518" w:rsidP="00CE3FD4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3266AA" w14:paraId="7F7134AE" w14:textId="77777777" w:rsidTr="0084675A">
        <w:tc>
          <w:tcPr>
            <w:tcW w:w="3436" w:type="dxa"/>
          </w:tcPr>
          <w:p w14:paraId="3D5F85A6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b/>
                <w:sz w:val="24"/>
                <w:szCs w:val="24"/>
              </w:rPr>
              <w:t>Immediate Supervisor:</w:t>
            </w:r>
          </w:p>
        </w:tc>
        <w:tc>
          <w:tcPr>
            <w:tcW w:w="6062" w:type="dxa"/>
            <w:gridSpan w:val="3"/>
          </w:tcPr>
          <w:p w14:paraId="1496FCE9" w14:textId="52C4B94E" w:rsidR="00510F76" w:rsidRPr="003266AA" w:rsidRDefault="00C05160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 xml:space="preserve">Group Manager (Advocacy and Crisis </w:t>
            </w:r>
            <w:r w:rsidR="004B51BF">
              <w:rPr>
                <w:rFonts w:ascii="Mind Meridian" w:hAnsi="Mind Meridian" w:cs="Mind Meridian"/>
                <w:sz w:val="24"/>
                <w:szCs w:val="24"/>
              </w:rPr>
              <w:t xml:space="preserve">Prevention </w:t>
            </w:r>
            <w:r>
              <w:rPr>
                <w:rFonts w:ascii="Mind Meridian" w:hAnsi="Mind Meridian" w:cs="Mind Meridian"/>
                <w:sz w:val="24"/>
                <w:szCs w:val="24"/>
              </w:rPr>
              <w:t xml:space="preserve">Services) </w:t>
            </w:r>
            <w:r w:rsidR="002745C7">
              <w:rPr>
                <w:rFonts w:ascii="Mind Meridian" w:hAnsi="Mind Meridian" w:cs="Mind Meridian"/>
                <w:sz w:val="24"/>
                <w:szCs w:val="24"/>
              </w:rPr>
              <w:t xml:space="preserve"> </w:t>
            </w:r>
            <w:r w:rsidR="0056439B">
              <w:rPr>
                <w:rFonts w:ascii="Mind Meridian" w:hAnsi="Mind Meridian" w:cs="Mind Meridian"/>
                <w:sz w:val="24"/>
                <w:szCs w:val="24"/>
              </w:rPr>
              <w:t xml:space="preserve"> </w:t>
            </w:r>
          </w:p>
        </w:tc>
      </w:tr>
      <w:tr w:rsidR="00510F76" w:rsidRPr="003266AA" w14:paraId="38E352AB" w14:textId="77777777" w:rsidTr="0084675A">
        <w:tc>
          <w:tcPr>
            <w:tcW w:w="3436" w:type="dxa"/>
          </w:tcPr>
          <w:p w14:paraId="34FF06B3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36B0D4DF" w14:textId="77777777" w:rsidR="00510F76" w:rsidRPr="003266AA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3266AA" w14:paraId="7743026B" w14:textId="77777777" w:rsidTr="0084675A">
        <w:tc>
          <w:tcPr>
            <w:tcW w:w="3436" w:type="dxa"/>
          </w:tcPr>
          <w:p w14:paraId="03E733EE" w14:textId="77777777" w:rsidR="00510F76" w:rsidRPr="003266AA" w:rsidRDefault="00B13D54" w:rsidP="00B13D54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b/>
                <w:sz w:val="24"/>
                <w:szCs w:val="24"/>
              </w:rPr>
              <w:t>Immediate reports</w:t>
            </w:r>
            <w:r w:rsidR="00510F76" w:rsidRPr="003266AA">
              <w:rPr>
                <w:rFonts w:ascii="Mind Meridian" w:hAnsi="Mind Meridian" w:cs="Mind Meridian"/>
                <w:b/>
                <w:sz w:val="24"/>
                <w:szCs w:val="24"/>
              </w:rPr>
              <w:t>:</w:t>
            </w:r>
          </w:p>
        </w:tc>
        <w:tc>
          <w:tcPr>
            <w:tcW w:w="6062" w:type="dxa"/>
            <w:gridSpan w:val="3"/>
          </w:tcPr>
          <w:p w14:paraId="57BFE1B7" w14:textId="161DB8A2" w:rsidR="00510F76" w:rsidRPr="003266AA" w:rsidRDefault="006E087D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 xml:space="preserve">Advocates, </w:t>
            </w:r>
            <w:r w:rsidR="004637D5">
              <w:rPr>
                <w:rFonts w:ascii="Mind Meridian" w:hAnsi="Mind Meridian" w:cs="Mind Meridian"/>
                <w:sz w:val="24"/>
                <w:szCs w:val="24"/>
              </w:rPr>
              <w:t xml:space="preserve">Listening Lounge Workers, </w:t>
            </w:r>
            <w:r w:rsidR="00D61508">
              <w:rPr>
                <w:rFonts w:ascii="Mind Meridian" w:hAnsi="Mind Meridian" w:cs="Mind Meridian"/>
                <w:sz w:val="24"/>
                <w:szCs w:val="24"/>
              </w:rPr>
              <w:t xml:space="preserve">Forward Project and MASH workers </w:t>
            </w:r>
            <w:r w:rsidR="00203BD6">
              <w:rPr>
                <w:rFonts w:ascii="Mind Meridian" w:hAnsi="Mind Meridian" w:cs="Mind Meridian"/>
                <w:sz w:val="24"/>
                <w:szCs w:val="24"/>
              </w:rPr>
              <w:t xml:space="preserve">and other colleagues, as required </w:t>
            </w:r>
          </w:p>
        </w:tc>
      </w:tr>
      <w:tr w:rsidR="00510F76" w:rsidRPr="003266AA" w14:paraId="721C5982" w14:textId="77777777" w:rsidTr="0084675A">
        <w:tc>
          <w:tcPr>
            <w:tcW w:w="3436" w:type="dxa"/>
          </w:tcPr>
          <w:p w14:paraId="60C0B403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5BC6BBB8" w14:textId="77777777" w:rsidR="00510F76" w:rsidRPr="003266AA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3266AA" w14:paraId="47B738C1" w14:textId="77777777" w:rsidTr="0084675A">
        <w:tc>
          <w:tcPr>
            <w:tcW w:w="3436" w:type="dxa"/>
          </w:tcPr>
          <w:p w14:paraId="44A2BDFF" w14:textId="77777777" w:rsidR="00510F76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b/>
                <w:sz w:val="24"/>
                <w:szCs w:val="24"/>
              </w:rPr>
              <w:t>Hours of Duty:</w:t>
            </w:r>
          </w:p>
          <w:p w14:paraId="325FBD86" w14:textId="77777777" w:rsidR="004F5F1F" w:rsidRDefault="004F5F1F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  <w:p w14:paraId="1DF68803" w14:textId="77777777" w:rsidR="004F5F1F" w:rsidRDefault="004F5F1F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  <w:p w14:paraId="15CC95C3" w14:textId="77777777" w:rsidR="004F5F1F" w:rsidRDefault="004F5F1F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  <w:p w14:paraId="7BDC2610" w14:textId="77777777" w:rsidR="00B8514C" w:rsidRDefault="00B8514C" w:rsidP="004F5F1F">
            <w:pPr>
              <w:rPr>
                <w:rFonts w:ascii="Mind Meridian" w:hAnsi="Mind Meridian" w:cs="Mind Meridian"/>
                <w:b/>
                <w:bCs/>
                <w:sz w:val="24"/>
                <w:szCs w:val="24"/>
              </w:rPr>
            </w:pPr>
          </w:p>
          <w:p w14:paraId="649A15EE" w14:textId="6576064A" w:rsidR="004F5F1F" w:rsidRDefault="004F5F1F" w:rsidP="004F5F1F">
            <w:pPr>
              <w:rPr>
                <w:rFonts w:ascii="Mind Meridian" w:hAnsi="Mind Meridian" w:cs="Mind Meridian"/>
                <w:b/>
                <w:bCs/>
                <w:sz w:val="24"/>
                <w:szCs w:val="24"/>
              </w:rPr>
            </w:pPr>
            <w:r>
              <w:rPr>
                <w:rFonts w:ascii="Mind Meridian" w:hAnsi="Mind Meridian" w:cs="Mind Meridian"/>
                <w:b/>
                <w:bCs/>
                <w:sz w:val="24"/>
                <w:szCs w:val="24"/>
              </w:rPr>
              <w:t>Location:</w:t>
            </w:r>
          </w:p>
          <w:p w14:paraId="06483F3B" w14:textId="77777777" w:rsidR="004F5F1F" w:rsidRDefault="004F5F1F" w:rsidP="004F5F1F">
            <w:pPr>
              <w:rPr>
                <w:rFonts w:ascii="Mind Meridian" w:hAnsi="Mind Meridian" w:cs="Mind Meridian"/>
                <w:b/>
                <w:bCs/>
                <w:sz w:val="24"/>
                <w:szCs w:val="24"/>
              </w:rPr>
            </w:pPr>
          </w:p>
          <w:p w14:paraId="1CAE5FE6" w14:textId="77777777" w:rsidR="004F5F1F" w:rsidRDefault="004F5F1F" w:rsidP="004F5F1F">
            <w:pPr>
              <w:rPr>
                <w:rFonts w:ascii="Mind Meridian" w:hAnsi="Mind Meridian" w:cs="Mind Meridian"/>
                <w:b/>
                <w:bCs/>
                <w:sz w:val="24"/>
                <w:szCs w:val="24"/>
              </w:rPr>
            </w:pPr>
            <w:r>
              <w:rPr>
                <w:rFonts w:ascii="Mind Meridian" w:hAnsi="Mind Meridian" w:cs="Mind Meridian"/>
                <w:b/>
                <w:bCs/>
                <w:sz w:val="24"/>
                <w:szCs w:val="24"/>
              </w:rPr>
              <w:t>Staff Benefits:</w:t>
            </w:r>
          </w:p>
          <w:p w14:paraId="68A1CD80" w14:textId="77777777" w:rsidR="004F5F1F" w:rsidRPr="003266AA" w:rsidRDefault="004F5F1F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22558443" w14:textId="61B23EEA" w:rsidR="00510F76" w:rsidRDefault="00007F9C" w:rsidP="00633A1D">
            <w:pPr>
              <w:rPr>
                <w:rFonts w:ascii="Mind Meridian" w:hAnsi="Mind Meridian" w:cs="Mind Meridian"/>
                <w:b/>
                <w:bCs/>
                <w:sz w:val="24"/>
                <w:szCs w:val="24"/>
              </w:rPr>
            </w:pPr>
            <w:r>
              <w:rPr>
                <w:rFonts w:ascii="Mind Meridian" w:hAnsi="Mind Meridian" w:cs="Mind Meridian"/>
                <w:bCs/>
                <w:sz w:val="24"/>
                <w:szCs w:val="24"/>
              </w:rPr>
              <w:t>35</w:t>
            </w:r>
            <w:r w:rsidR="00510F76" w:rsidRPr="00B52E4C">
              <w:rPr>
                <w:rFonts w:ascii="Mind Meridian" w:hAnsi="Mind Meridian" w:cs="Mind Meridian"/>
                <w:b/>
                <w:sz w:val="24"/>
                <w:szCs w:val="24"/>
              </w:rPr>
              <w:t xml:space="preserve"> </w:t>
            </w:r>
            <w:r w:rsidR="00510F76" w:rsidRPr="00B52E4C">
              <w:rPr>
                <w:rFonts w:ascii="Mind Meridian" w:hAnsi="Mind Meridian" w:cs="Mind Meridian"/>
                <w:sz w:val="24"/>
                <w:szCs w:val="24"/>
              </w:rPr>
              <w:t>hours</w:t>
            </w:r>
            <w:r w:rsidR="00510F76" w:rsidRPr="003266AA">
              <w:rPr>
                <w:rFonts w:ascii="Mind Meridian" w:hAnsi="Mind Meridian" w:cs="Mind Meridian"/>
                <w:sz w:val="24"/>
                <w:szCs w:val="24"/>
              </w:rPr>
              <w:t xml:space="preserve"> per week in accordance with service requirement. </w:t>
            </w:r>
            <w:r w:rsidR="000304D8">
              <w:rPr>
                <w:rFonts w:ascii="Mind Meridian" w:hAnsi="Mind Meridian" w:cs="Mind Meridian"/>
                <w:sz w:val="24"/>
                <w:szCs w:val="24"/>
              </w:rPr>
              <w:t xml:space="preserve">Some weekend and out of hours work may be required. </w:t>
            </w:r>
          </w:p>
          <w:p w14:paraId="45BFD33C" w14:textId="77777777" w:rsidR="004F5F1F" w:rsidRDefault="004F5F1F" w:rsidP="00633A1D">
            <w:pPr>
              <w:rPr>
                <w:rFonts w:ascii="Mind Meridian" w:hAnsi="Mind Meridian" w:cs="Mind Meridian"/>
                <w:b/>
                <w:bCs/>
                <w:sz w:val="24"/>
                <w:szCs w:val="24"/>
              </w:rPr>
            </w:pPr>
          </w:p>
          <w:p w14:paraId="1F161846" w14:textId="77777777" w:rsidR="00106959" w:rsidRDefault="00106959" w:rsidP="00633A1D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6B1776EA" w14:textId="416A1E38" w:rsidR="004F5F1F" w:rsidRDefault="004F5F1F" w:rsidP="00633A1D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Rochdale</w:t>
            </w:r>
          </w:p>
          <w:p w14:paraId="7E39F234" w14:textId="77777777" w:rsidR="004F5F1F" w:rsidRDefault="004F5F1F" w:rsidP="00633A1D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100DB732" w14:textId="6ACAB63A" w:rsidR="004F5F1F" w:rsidRDefault="004F5F1F" w:rsidP="004F5F1F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25 Days Annual Leave, rising with extended service to 32 days per year, plus statutory bank holidays pro rata</w:t>
            </w:r>
          </w:p>
          <w:p w14:paraId="7939A7D7" w14:textId="77777777" w:rsidR="004F5F1F" w:rsidRDefault="004F5F1F" w:rsidP="004F5F1F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Auto-enrolment Pension scheme with 3% contribution from the organisation</w:t>
            </w:r>
          </w:p>
          <w:p w14:paraId="33E8E987" w14:textId="77777777" w:rsidR="004F5F1F" w:rsidRDefault="004F5F1F" w:rsidP="004F5F1F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Within reason, we offer Hybrid and Flexible working arrangements to help balance work and personal commitments.</w:t>
            </w:r>
          </w:p>
          <w:p w14:paraId="0953B4CA" w14:textId="77777777" w:rsidR="004F5F1F" w:rsidRDefault="004F5F1F" w:rsidP="004F5F1F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 xml:space="preserve">We offer ongoing training and development opportunities </w:t>
            </w:r>
          </w:p>
          <w:p w14:paraId="6B4B6D91" w14:textId="77777777" w:rsidR="004F5F1F" w:rsidRPr="003266AA" w:rsidRDefault="004F5F1F" w:rsidP="00633A1D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We are committed to providing wellbeing opportunities in support of staff, including an Employee Assistance Programme.</w:t>
            </w:r>
          </w:p>
        </w:tc>
      </w:tr>
      <w:tr w:rsidR="00510F76" w:rsidRPr="003266AA" w14:paraId="6919A77B" w14:textId="77777777" w:rsidTr="0084675A">
        <w:tc>
          <w:tcPr>
            <w:tcW w:w="3436" w:type="dxa"/>
          </w:tcPr>
          <w:p w14:paraId="5B091F4D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0802A8FD" w14:textId="77777777" w:rsidR="00510F76" w:rsidRPr="003266AA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365BA" w:rsidRPr="003266AA" w14:paraId="69760087" w14:textId="77777777" w:rsidTr="0084675A">
        <w:tc>
          <w:tcPr>
            <w:tcW w:w="3436" w:type="dxa"/>
          </w:tcPr>
          <w:p w14:paraId="183B1505" w14:textId="77777777" w:rsidR="005365BA" w:rsidRPr="003266AA" w:rsidRDefault="005365BA" w:rsidP="005365BA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b/>
                <w:sz w:val="24"/>
                <w:szCs w:val="24"/>
              </w:rPr>
              <w:t>Any Special Conditions of Service:</w:t>
            </w:r>
          </w:p>
        </w:tc>
        <w:tc>
          <w:tcPr>
            <w:tcW w:w="6062" w:type="dxa"/>
            <w:gridSpan w:val="3"/>
          </w:tcPr>
          <w:p w14:paraId="2DA2138B" w14:textId="77777777" w:rsidR="005365BA" w:rsidRPr="003266AA" w:rsidRDefault="005365BA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All service delivery will model the belief that we all have the potential to make positive change and to lead meaningful and purposeful lives. </w:t>
            </w:r>
          </w:p>
          <w:p w14:paraId="3DD49436" w14:textId="77777777" w:rsidR="005365BA" w:rsidRDefault="005365BA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sz w:val="24"/>
                <w:szCs w:val="24"/>
              </w:rPr>
              <w:t>All staff will contribute to the ongoing development of an ambitious and inspirational culture and provide hope, empowerment and choices that support individuals to thrive and reach their full potential.</w:t>
            </w:r>
          </w:p>
          <w:p w14:paraId="1F46B7DB" w14:textId="77777777" w:rsidR="0021790C" w:rsidRDefault="0021790C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77081709" w14:textId="7F160EEB" w:rsidR="007427E6" w:rsidRDefault="0021790C" w:rsidP="007427E6">
            <w:pPr>
              <w:pStyle w:val="ListBullet"/>
              <w:numPr>
                <w:ilvl w:val="0"/>
                <w:numId w:val="0"/>
              </w:numPr>
              <w:rPr>
                <w:rFonts w:cs="Mind Meridian"/>
                <w:szCs w:val="24"/>
              </w:rPr>
            </w:pPr>
            <w:r>
              <w:rPr>
                <w:rFonts w:cs="Mind Meridian"/>
                <w:szCs w:val="24"/>
              </w:rPr>
              <w:t xml:space="preserve">This role is subject to </w:t>
            </w:r>
            <w:r w:rsidRPr="005064A4">
              <w:rPr>
                <w:rFonts w:cs="Mind Meridian"/>
                <w:szCs w:val="24"/>
              </w:rPr>
              <w:t>an Enhanced with Barring List</w:t>
            </w:r>
            <w:r>
              <w:rPr>
                <w:rFonts w:cs="Mind Meridian"/>
                <w:szCs w:val="24"/>
              </w:rPr>
              <w:t xml:space="preserve"> Disclosure and Barring Service (DBS) Check. </w:t>
            </w:r>
            <w:r w:rsidRPr="0021790C">
              <w:rPr>
                <w:rFonts w:cs="Mind Meridian"/>
                <w:szCs w:val="24"/>
              </w:rPr>
              <w:t>A previous conviction does not necessarily preclude employment.</w:t>
            </w:r>
            <w:r w:rsidR="007427E6">
              <w:rPr>
                <w:rFonts w:cs="Mind Meridian"/>
                <w:szCs w:val="24"/>
              </w:rPr>
              <w:t xml:space="preserve"> </w:t>
            </w:r>
          </w:p>
          <w:p w14:paraId="0C68A33E" w14:textId="77777777" w:rsidR="007427E6" w:rsidRDefault="007427E6" w:rsidP="007427E6">
            <w:pPr>
              <w:pStyle w:val="ListBullet"/>
              <w:numPr>
                <w:ilvl w:val="0"/>
                <w:numId w:val="0"/>
              </w:numPr>
              <w:rPr>
                <w:rFonts w:cs="Mind Meridian"/>
                <w:sz w:val="22"/>
                <w:szCs w:val="22"/>
              </w:rPr>
            </w:pPr>
            <w:r w:rsidRPr="007427E6">
              <w:rPr>
                <w:rFonts w:cs="Mind Meridian"/>
                <w:szCs w:val="24"/>
              </w:rPr>
              <w:t xml:space="preserve">If you require further information or support regarding criminal record disclosures, please visit </w:t>
            </w:r>
            <w:hyperlink r:id="rId12" w:history="1">
              <w:r w:rsidRPr="007427E6">
                <w:rPr>
                  <w:rStyle w:val="Hyperlink"/>
                  <w:rFonts w:cs="Mind Meridian"/>
                  <w:szCs w:val="24"/>
                </w:rPr>
                <w:t>www.nacro.org.uk</w:t>
              </w:r>
            </w:hyperlink>
            <w:r w:rsidRPr="007427E6">
              <w:rPr>
                <w:rFonts w:cs="Mind Meridian"/>
                <w:szCs w:val="24"/>
              </w:rPr>
              <w:t xml:space="preserve"> or </w:t>
            </w:r>
            <w:hyperlink r:id="rId13" w:history="1">
              <w:r w:rsidRPr="007427E6">
                <w:rPr>
                  <w:rStyle w:val="Hyperlink"/>
                  <w:rFonts w:cs="Mind Meridian"/>
                  <w:szCs w:val="24"/>
                </w:rPr>
                <w:t>www.unlock.org.uk</w:t>
              </w:r>
            </w:hyperlink>
          </w:p>
          <w:p w14:paraId="254B3573" w14:textId="77777777" w:rsidR="0021790C" w:rsidRPr="003266AA" w:rsidRDefault="0021790C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514E51E5" w14:textId="77777777" w:rsidR="005365BA" w:rsidRPr="003266AA" w:rsidRDefault="005365BA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44A8A538" w14:textId="77777777" w:rsidR="005365BA" w:rsidRPr="003266AA" w:rsidRDefault="005365BA" w:rsidP="005365BA">
            <w:pPr>
              <w:spacing w:after="120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sz w:val="24"/>
                <w:szCs w:val="24"/>
              </w:rPr>
              <w:t>To support this we embrace our values of:</w:t>
            </w:r>
          </w:p>
          <w:p w14:paraId="14D725D2" w14:textId="77777777" w:rsidR="005365BA" w:rsidRPr="003266AA" w:rsidRDefault="005365BA" w:rsidP="005365BA">
            <w:pPr>
              <w:shd w:val="clear" w:color="auto" w:fill="FFFFFF"/>
              <w:spacing w:after="120"/>
              <w:ind w:left="353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 Display" w:hAnsi="Mind Meridian Display" w:cs="Mind Meridian Display"/>
                <w:color w:val="1300C1"/>
                <w:sz w:val="24"/>
                <w:szCs w:val="24"/>
              </w:rPr>
              <w:t>Open</w:t>
            </w: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– We reach out to anyone who needs us. </w:t>
            </w:r>
          </w:p>
          <w:p w14:paraId="1CD29FEA" w14:textId="77777777" w:rsidR="005365BA" w:rsidRPr="003266AA" w:rsidRDefault="005365BA" w:rsidP="005365BA">
            <w:pPr>
              <w:shd w:val="clear" w:color="auto" w:fill="FFFFFF"/>
              <w:spacing w:after="120"/>
              <w:ind w:left="353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 Display" w:hAnsi="Mind Meridian Display" w:cs="Mind Meridian Display"/>
                <w:color w:val="1300C1"/>
                <w:sz w:val="24"/>
                <w:szCs w:val="24"/>
              </w:rPr>
              <w:t>Together</w:t>
            </w: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– We are stronger in partnerships. </w:t>
            </w:r>
          </w:p>
          <w:p w14:paraId="574D9771" w14:textId="77777777" w:rsidR="005365BA" w:rsidRPr="003266AA" w:rsidRDefault="005365BA" w:rsidP="005365BA">
            <w:pPr>
              <w:shd w:val="clear" w:color="auto" w:fill="FFFFFF"/>
              <w:spacing w:after="120"/>
              <w:ind w:left="353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 Display" w:hAnsi="Mind Meridian Display" w:cs="Mind Meridian Display"/>
                <w:color w:val="1300C1"/>
                <w:sz w:val="24"/>
                <w:szCs w:val="24"/>
              </w:rPr>
              <w:t>Responsive</w:t>
            </w: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– We listen, we act. </w:t>
            </w:r>
          </w:p>
          <w:p w14:paraId="56B7B62C" w14:textId="77777777" w:rsidR="005365BA" w:rsidRPr="003266AA" w:rsidRDefault="005365BA" w:rsidP="005365BA">
            <w:pPr>
              <w:shd w:val="clear" w:color="auto" w:fill="FFFFFF"/>
              <w:spacing w:after="120"/>
              <w:ind w:left="353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 Display" w:hAnsi="Mind Meridian Display" w:cs="Mind Meridian Display"/>
                <w:color w:val="1300C1"/>
                <w:sz w:val="24"/>
                <w:szCs w:val="24"/>
              </w:rPr>
              <w:t>Independent</w:t>
            </w: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– We speak out fearlessly. </w:t>
            </w:r>
          </w:p>
          <w:p w14:paraId="60D493F1" w14:textId="77777777" w:rsidR="005365BA" w:rsidRPr="003266AA" w:rsidRDefault="005365BA" w:rsidP="005365BA">
            <w:pPr>
              <w:shd w:val="clear" w:color="auto" w:fill="FFFFFF"/>
              <w:spacing w:after="120"/>
              <w:ind w:left="353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 Display" w:hAnsi="Mind Meridian Display" w:cs="Mind Meridian Display"/>
                <w:color w:val="1300C1"/>
                <w:sz w:val="24"/>
                <w:szCs w:val="24"/>
              </w:rPr>
              <w:t>Unstoppable</w:t>
            </w: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– We never give up</w:t>
            </w:r>
            <w:r>
              <w:rPr>
                <w:rFonts w:ascii="Mind Meridian" w:hAnsi="Mind Meridian" w:cs="Mind Meridian"/>
                <w:sz w:val="24"/>
                <w:szCs w:val="24"/>
              </w:rPr>
              <w:t>.</w:t>
            </w:r>
          </w:p>
          <w:p w14:paraId="563C7C36" w14:textId="77777777" w:rsidR="005365BA" w:rsidRPr="003266AA" w:rsidRDefault="005365BA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365BA" w:rsidRPr="003266AA" w14:paraId="7E266F58" w14:textId="77777777" w:rsidTr="0084675A">
        <w:trPr>
          <w:gridAfter w:val="1"/>
          <w:wAfter w:w="858" w:type="dxa"/>
        </w:trPr>
        <w:tc>
          <w:tcPr>
            <w:tcW w:w="3686" w:type="dxa"/>
            <w:gridSpan w:val="2"/>
          </w:tcPr>
          <w:p w14:paraId="6EFF1DDF" w14:textId="77777777" w:rsidR="005365BA" w:rsidRPr="003266AA" w:rsidRDefault="005365BA" w:rsidP="005365BA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4954" w:type="dxa"/>
          </w:tcPr>
          <w:p w14:paraId="4C29E441" w14:textId="77777777" w:rsidR="005365BA" w:rsidRPr="003266AA" w:rsidRDefault="005365BA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</w:tbl>
    <w:p w14:paraId="5E5599AE" w14:textId="03151EF5" w:rsidR="008B3EC5" w:rsidRDefault="008B3EC5" w:rsidP="00D06FB3">
      <w:pPr>
        <w:rPr>
          <w:rFonts w:ascii="Mind Meridian Display" w:hAnsi="Mind Meridian Display" w:cs="Mind Meridian Display"/>
          <w:bCs/>
          <w:color w:val="1300C1"/>
          <w:sz w:val="32"/>
          <w:szCs w:val="32"/>
        </w:rPr>
      </w:pPr>
      <w:r>
        <w:rPr>
          <w:rFonts w:ascii="Mind Meridian Display" w:hAnsi="Mind Meridian Display" w:cs="Mind Meridian Display"/>
          <w:bCs/>
          <w:color w:val="1300C1"/>
          <w:sz w:val="32"/>
          <w:szCs w:val="32"/>
        </w:rPr>
        <w:t xml:space="preserve">Job Purpose </w:t>
      </w:r>
    </w:p>
    <w:p w14:paraId="2637A194" w14:textId="77777777" w:rsidR="00F40346" w:rsidRDefault="00F40346" w:rsidP="00D06FB3">
      <w:pPr>
        <w:rPr>
          <w:rFonts w:ascii="Mind Meridian Display" w:hAnsi="Mind Meridian Display" w:cs="Mind Meridian Display"/>
          <w:bCs/>
          <w:color w:val="1300C1"/>
          <w:sz w:val="32"/>
          <w:szCs w:val="32"/>
        </w:rPr>
      </w:pPr>
    </w:p>
    <w:p w14:paraId="5B1317CA" w14:textId="439F5778" w:rsidR="00041BF4" w:rsidRDefault="006E087D" w:rsidP="00D06FB3">
      <w:pPr>
        <w:rPr>
          <w:rFonts w:ascii="Mind Meridian Display" w:hAnsi="Mind Meridian Display" w:cs="Mind Meridian Display"/>
          <w:bCs/>
          <w:color w:val="1300C1"/>
          <w:sz w:val="32"/>
          <w:szCs w:val="32"/>
        </w:rPr>
      </w:pPr>
      <w:r w:rsidRPr="006E087D">
        <w:rPr>
          <w:rFonts w:ascii="Mind Meridian" w:eastAsiaTheme="minorHAnsi" w:hAnsi="Mind Meridian" w:cs="Mind Meridian"/>
          <w:sz w:val="24"/>
          <w:szCs w:val="24"/>
          <w:lang w:eastAsia="en-GB"/>
        </w:rPr>
        <w:t>To support the Crisis and Advocacy Services Manager in delivering responsive, rights-based support for individuals in crisis or requiring advocacy. The Deputy Manager will assist with staff supervision, case oversight, and compliance with legal frameworks.</w:t>
      </w:r>
    </w:p>
    <w:p w14:paraId="78EFFEC0" w14:textId="77777777" w:rsidR="00EA173B" w:rsidRDefault="00EA173B" w:rsidP="00D06FB3">
      <w:pPr>
        <w:rPr>
          <w:rFonts w:ascii="Mind Meridian Display" w:hAnsi="Mind Meridian Display" w:cs="Mind Meridian Display"/>
          <w:bCs/>
          <w:color w:val="1300C1"/>
          <w:sz w:val="32"/>
          <w:szCs w:val="32"/>
        </w:rPr>
      </w:pPr>
    </w:p>
    <w:p w14:paraId="238A8C17" w14:textId="642BA1ED" w:rsidR="00D06FB3" w:rsidRDefault="00547481" w:rsidP="00D06FB3">
      <w:pPr>
        <w:rPr>
          <w:rFonts w:ascii="Mind Meridian Display" w:hAnsi="Mind Meridian Display" w:cs="Mind Meridian Display"/>
          <w:bCs/>
          <w:color w:val="1300C1"/>
          <w:sz w:val="32"/>
          <w:szCs w:val="32"/>
        </w:rPr>
      </w:pPr>
      <w:r w:rsidRPr="003266AA">
        <w:rPr>
          <w:rFonts w:ascii="Mind Meridian Display" w:hAnsi="Mind Meridian Display" w:cs="Mind Meridian Display"/>
          <w:bCs/>
          <w:color w:val="1300C1"/>
          <w:sz w:val="32"/>
          <w:szCs w:val="32"/>
        </w:rPr>
        <w:t xml:space="preserve">Summary </w:t>
      </w:r>
      <w:r>
        <w:rPr>
          <w:rFonts w:ascii="Mind Meridian Display" w:hAnsi="Mind Meridian Display" w:cs="Mind Meridian Display"/>
          <w:bCs/>
          <w:color w:val="1300C1"/>
          <w:sz w:val="32"/>
          <w:szCs w:val="32"/>
        </w:rPr>
        <w:t>o</w:t>
      </w:r>
      <w:r w:rsidRPr="003266AA">
        <w:rPr>
          <w:rFonts w:ascii="Mind Meridian Display" w:hAnsi="Mind Meridian Display" w:cs="Mind Meridian Display"/>
          <w:bCs/>
          <w:color w:val="1300C1"/>
          <w:sz w:val="32"/>
          <w:szCs w:val="32"/>
        </w:rPr>
        <w:t xml:space="preserve">f Main Duties </w:t>
      </w:r>
      <w:r>
        <w:rPr>
          <w:rFonts w:ascii="Mind Meridian Display" w:hAnsi="Mind Meridian Display" w:cs="Mind Meridian Display"/>
          <w:bCs/>
          <w:color w:val="1300C1"/>
          <w:sz w:val="32"/>
          <w:szCs w:val="32"/>
        </w:rPr>
        <w:t>a</w:t>
      </w:r>
      <w:r w:rsidRPr="003266AA">
        <w:rPr>
          <w:rFonts w:ascii="Mind Meridian Display" w:hAnsi="Mind Meridian Display" w:cs="Mind Meridian Display"/>
          <w:bCs/>
          <w:color w:val="1300C1"/>
          <w:sz w:val="32"/>
          <w:szCs w:val="32"/>
        </w:rPr>
        <w:t xml:space="preserve">nd Objectives </w:t>
      </w:r>
      <w:r>
        <w:rPr>
          <w:rFonts w:ascii="Mind Meridian Display" w:hAnsi="Mind Meridian Display" w:cs="Mind Meridian Display"/>
          <w:bCs/>
          <w:color w:val="1300C1"/>
          <w:sz w:val="32"/>
          <w:szCs w:val="32"/>
        </w:rPr>
        <w:t>o</w:t>
      </w:r>
      <w:r w:rsidRPr="003266AA">
        <w:rPr>
          <w:rFonts w:ascii="Mind Meridian Display" w:hAnsi="Mind Meridian Display" w:cs="Mind Meridian Display"/>
          <w:bCs/>
          <w:color w:val="1300C1"/>
          <w:sz w:val="32"/>
          <w:szCs w:val="32"/>
        </w:rPr>
        <w:t xml:space="preserve">f </w:t>
      </w:r>
      <w:r>
        <w:rPr>
          <w:rFonts w:ascii="Mind Meridian Display" w:hAnsi="Mind Meridian Display" w:cs="Mind Meridian Display"/>
          <w:bCs/>
          <w:color w:val="1300C1"/>
          <w:sz w:val="32"/>
          <w:szCs w:val="32"/>
        </w:rPr>
        <w:t>t</w:t>
      </w:r>
      <w:r w:rsidRPr="003266AA">
        <w:rPr>
          <w:rFonts w:ascii="Mind Meridian Display" w:hAnsi="Mind Meridian Display" w:cs="Mind Meridian Display"/>
          <w:bCs/>
          <w:color w:val="1300C1"/>
          <w:sz w:val="32"/>
          <w:szCs w:val="32"/>
        </w:rPr>
        <w:t>he Job</w:t>
      </w:r>
      <w:r w:rsidR="003638B5">
        <w:rPr>
          <w:rFonts w:ascii="Mind Meridian Display" w:hAnsi="Mind Meridian Display" w:cs="Mind Meridian Display"/>
          <w:bCs/>
          <w:color w:val="1300C1"/>
          <w:sz w:val="32"/>
          <w:szCs w:val="32"/>
        </w:rPr>
        <w:t>:</w:t>
      </w:r>
    </w:p>
    <w:p w14:paraId="5AD88FB5" w14:textId="77777777" w:rsidR="00F40346" w:rsidRDefault="00F40346" w:rsidP="00D06FB3">
      <w:pPr>
        <w:rPr>
          <w:rFonts w:ascii="Mind Meridian Display" w:hAnsi="Mind Meridian Display" w:cs="Mind Meridian Display"/>
          <w:bCs/>
          <w:color w:val="1300C1"/>
          <w:sz w:val="32"/>
          <w:szCs w:val="32"/>
        </w:rPr>
      </w:pPr>
    </w:p>
    <w:p w14:paraId="5DF5BD05" w14:textId="77777777" w:rsidR="00376A21" w:rsidRDefault="00B94F25" w:rsidP="00376A21">
      <w:pPr>
        <w:pStyle w:val="ListParagraph"/>
        <w:numPr>
          <w:ilvl w:val="0"/>
          <w:numId w:val="35"/>
        </w:numPr>
        <w:rPr>
          <w:rFonts w:ascii="Mind Meridian" w:hAnsi="Mind Meridian" w:cs="Mind Meridian"/>
          <w:sz w:val="24"/>
          <w:szCs w:val="24"/>
          <w:lang w:eastAsia="en-GB"/>
        </w:rPr>
      </w:pPr>
      <w:bookmarkStart w:id="0" w:name="_Hlk92358990"/>
      <w:r w:rsidRPr="00376A21">
        <w:rPr>
          <w:rFonts w:ascii="Mind Meridian" w:hAnsi="Mind Meridian" w:cs="Mind Meridian"/>
          <w:sz w:val="24"/>
          <w:szCs w:val="24"/>
          <w:lang w:eastAsia="en-GB"/>
        </w:rPr>
        <w:t>Assist in managing crisis response and advocacy teams.</w:t>
      </w:r>
    </w:p>
    <w:p w14:paraId="7C5BCAAD" w14:textId="687B539F" w:rsidR="00376A21" w:rsidRDefault="00B94F25" w:rsidP="00376A21">
      <w:pPr>
        <w:pStyle w:val="ListParagraph"/>
        <w:numPr>
          <w:ilvl w:val="0"/>
          <w:numId w:val="35"/>
        </w:numPr>
        <w:rPr>
          <w:rFonts w:ascii="Mind Meridian" w:hAnsi="Mind Meridian" w:cs="Mind Meridian"/>
          <w:sz w:val="24"/>
          <w:szCs w:val="24"/>
          <w:lang w:eastAsia="en-GB"/>
        </w:rPr>
      </w:pPr>
      <w:r w:rsidRPr="00376A21">
        <w:rPr>
          <w:rFonts w:ascii="Mind Meridian" w:hAnsi="Mind Meridian" w:cs="Mind Meridian"/>
          <w:sz w:val="24"/>
          <w:szCs w:val="24"/>
          <w:lang w:eastAsia="en-GB"/>
        </w:rPr>
        <w:t xml:space="preserve">Provide case oversight and ensure adherence to advocacy standards. </w:t>
      </w:r>
    </w:p>
    <w:p w14:paraId="6AE225C8" w14:textId="5E43E695" w:rsidR="00B94F25" w:rsidRDefault="00B94F25" w:rsidP="00376A21">
      <w:pPr>
        <w:pStyle w:val="ListParagraph"/>
        <w:numPr>
          <w:ilvl w:val="0"/>
          <w:numId w:val="35"/>
        </w:numPr>
        <w:rPr>
          <w:rFonts w:ascii="Mind Meridian" w:hAnsi="Mind Meridian" w:cs="Mind Meridian"/>
          <w:sz w:val="24"/>
          <w:szCs w:val="24"/>
          <w:lang w:eastAsia="en-GB"/>
        </w:rPr>
      </w:pPr>
      <w:r w:rsidRPr="00376A21">
        <w:rPr>
          <w:rFonts w:ascii="Mind Meridian" w:hAnsi="Mind Meridian" w:cs="Mind Meridian"/>
          <w:sz w:val="24"/>
          <w:szCs w:val="24"/>
          <w:lang w:eastAsia="en-GB"/>
        </w:rPr>
        <w:t xml:space="preserve">Support safeguarding and risk management processes. </w:t>
      </w:r>
    </w:p>
    <w:p w14:paraId="3945C85B" w14:textId="77777777" w:rsidR="00376A21" w:rsidRDefault="00B94F25" w:rsidP="00376A21">
      <w:pPr>
        <w:pStyle w:val="ListParagraph"/>
        <w:numPr>
          <w:ilvl w:val="0"/>
          <w:numId w:val="35"/>
        </w:numPr>
        <w:rPr>
          <w:rFonts w:ascii="Mind Meridian" w:hAnsi="Mind Meridian" w:cs="Mind Meridian"/>
          <w:sz w:val="24"/>
          <w:szCs w:val="24"/>
          <w:lang w:eastAsia="en-GB"/>
        </w:rPr>
      </w:pPr>
      <w:r w:rsidRPr="00376A21">
        <w:rPr>
          <w:rFonts w:ascii="Mind Meridian" w:hAnsi="Mind Meridian" w:cs="Mind Meridian"/>
          <w:sz w:val="24"/>
          <w:szCs w:val="24"/>
          <w:lang w:eastAsia="en-GB"/>
        </w:rPr>
        <w:t>Monitor service performance and prepare reports.</w:t>
      </w:r>
    </w:p>
    <w:p w14:paraId="513A64DD" w14:textId="217375CB" w:rsidR="00AF67D3" w:rsidRPr="00376A21" w:rsidRDefault="00376A21" w:rsidP="00376A21">
      <w:pPr>
        <w:pStyle w:val="ListParagraph"/>
        <w:numPr>
          <w:ilvl w:val="0"/>
          <w:numId w:val="35"/>
        </w:numPr>
        <w:rPr>
          <w:rFonts w:ascii="Mind Meridian" w:hAnsi="Mind Meridian" w:cs="Mind Meridian"/>
          <w:sz w:val="24"/>
          <w:szCs w:val="24"/>
          <w:lang w:eastAsia="en-GB"/>
        </w:rPr>
      </w:pPr>
      <w:r>
        <w:rPr>
          <w:rFonts w:ascii="Mind Meridian" w:hAnsi="Mind Meridian" w:cs="Mind Meridian"/>
          <w:sz w:val="24"/>
          <w:szCs w:val="24"/>
          <w:lang w:eastAsia="en-GB"/>
        </w:rPr>
        <w:t>D</w:t>
      </w:r>
      <w:r w:rsidR="00B94F25" w:rsidRPr="00376A21">
        <w:rPr>
          <w:rFonts w:ascii="Mind Meridian" w:hAnsi="Mind Meridian" w:cs="Mind Meridian"/>
          <w:sz w:val="24"/>
          <w:szCs w:val="24"/>
          <w:lang w:eastAsia="en-GB"/>
        </w:rPr>
        <w:t>eputise for the Group Manager when required.</w:t>
      </w:r>
    </w:p>
    <w:p w14:paraId="4D9E7AA8" w14:textId="77777777" w:rsidR="00EA173B" w:rsidRPr="00376A21" w:rsidRDefault="00EA173B" w:rsidP="00AF67D3">
      <w:pPr>
        <w:ind w:firstLine="720"/>
        <w:rPr>
          <w:rFonts w:ascii="Mind Meridian" w:hAnsi="Mind Meridian" w:cs="Mind Meridian"/>
          <w:sz w:val="24"/>
          <w:szCs w:val="24"/>
        </w:rPr>
      </w:pPr>
    </w:p>
    <w:p w14:paraId="4707711B" w14:textId="714A61FF" w:rsidR="00AF67D3" w:rsidRPr="00AF67D3" w:rsidRDefault="00AF67D3" w:rsidP="00AF67D3">
      <w:pPr>
        <w:ind w:firstLine="720"/>
        <w:rPr>
          <w:sz w:val="24"/>
          <w:szCs w:val="24"/>
          <w:lang w:eastAsia="en-GB"/>
        </w:rPr>
      </w:pPr>
      <w:r>
        <w:rPr>
          <w:rFonts w:ascii="Mind Meridian" w:hAnsi="Mind Meridian" w:cs="Mind Meridian"/>
          <w:sz w:val="24"/>
          <w:szCs w:val="24"/>
        </w:rPr>
        <w:t xml:space="preserve">Support the </w:t>
      </w:r>
      <w:r w:rsidR="000C576F">
        <w:rPr>
          <w:rFonts w:ascii="Mind Meridian" w:hAnsi="Mind Meridian" w:cs="Mind Meridian"/>
          <w:sz w:val="24"/>
          <w:szCs w:val="24"/>
        </w:rPr>
        <w:t>G</w:t>
      </w:r>
      <w:r>
        <w:rPr>
          <w:rFonts w:ascii="Mind Meridian" w:hAnsi="Mind Meridian" w:cs="Mind Meridian"/>
          <w:sz w:val="24"/>
          <w:szCs w:val="24"/>
        </w:rPr>
        <w:t xml:space="preserve">roup Manager to : </w:t>
      </w:r>
    </w:p>
    <w:p w14:paraId="79B94E96" w14:textId="0A42FD98" w:rsidR="00A06CF8" w:rsidRPr="006C0D58" w:rsidRDefault="00A06CF8" w:rsidP="00F40346">
      <w:pPr>
        <w:pStyle w:val="ListParagraph"/>
        <w:numPr>
          <w:ilvl w:val="0"/>
          <w:numId w:val="32"/>
        </w:numPr>
        <w:rPr>
          <w:color w:val="000000" w:themeColor="text1"/>
          <w:sz w:val="24"/>
          <w:szCs w:val="24"/>
          <w:lang w:eastAsia="en-GB"/>
        </w:rPr>
      </w:pPr>
      <w:r w:rsidRPr="006C0D58">
        <w:rPr>
          <w:rFonts w:ascii="Mind Meridian" w:hAnsi="Mind Meridian" w:cs="Mind Meridian"/>
          <w:color w:val="000000" w:themeColor="text1"/>
          <w:sz w:val="24"/>
          <w:szCs w:val="24"/>
        </w:rPr>
        <w:t>Ensure services meet contractual, legal, and quality standards, including safeguarding, GDPR, and clinical governance.</w:t>
      </w:r>
    </w:p>
    <w:p w14:paraId="5508BE43" w14:textId="77777777" w:rsidR="00A06CF8" w:rsidRPr="006C0D58" w:rsidRDefault="00A06CF8" w:rsidP="00F40346">
      <w:pPr>
        <w:pStyle w:val="ListParagraph"/>
        <w:numPr>
          <w:ilvl w:val="0"/>
          <w:numId w:val="32"/>
        </w:numPr>
        <w:rPr>
          <w:rFonts w:ascii="Mind Meridian" w:hAnsi="Mind Meridian" w:cs="Mind Meridian"/>
          <w:color w:val="000000" w:themeColor="text1"/>
          <w:sz w:val="24"/>
          <w:szCs w:val="24"/>
        </w:rPr>
      </w:pPr>
      <w:r w:rsidRPr="006C0D58">
        <w:rPr>
          <w:rFonts w:ascii="Mind Meridian" w:hAnsi="Mind Meridian" w:cs="Mind Meridian"/>
          <w:color w:val="000000" w:themeColor="text1"/>
          <w:sz w:val="24"/>
          <w:szCs w:val="24"/>
        </w:rPr>
        <w:t>Monitor and evaluate service performance, using data and feedback to inform improvements.</w:t>
      </w:r>
    </w:p>
    <w:p w14:paraId="4B77EE3A" w14:textId="77777777" w:rsidR="00A06CF8" w:rsidRPr="006C0D58" w:rsidRDefault="00A06CF8" w:rsidP="00F40346">
      <w:pPr>
        <w:pStyle w:val="ListParagraph"/>
        <w:numPr>
          <w:ilvl w:val="0"/>
          <w:numId w:val="32"/>
        </w:numPr>
        <w:rPr>
          <w:rFonts w:ascii="Mind Meridian" w:hAnsi="Mind Meridian" w:cs="Mind Meridian"/>
          <w:color w:val="000000" w:themeColor="text1"/>
          <w:sz w:val="24"/>
          <w:szCs w:val="24"/>
        </w:rPr>
      </w:pPr>
      <w:r w:rsidRPr="006C0D58">
        <w:rPr>
          <w:rFonts w:ascii="Mind Meridian" w:hAnsi="Mind Meridian" w:cs="Mind Meridian"/>
          <w:color w:val="000000" w:themeColor="text1"/>
          <w:sz w:val="24"/>
          <w:szCs w:val="24"/>
        </w:rPr>
        <w:t>Ensure services are delivered within budget and collaborate with the Finance Manager on financial planning and reporting.</w:t>
      </w:r>
    </w:p>
    <w:p w14:paraId="52FAF166" w14:textId="4E6CB489" w:rsidR="00A06CF8" w:rsidRPr="006C0D58" w:rsidRDefault="00064641" w:rsidP="00F40346">
      <w:pPr>
        <w:pStyle w:val="ListParagraph"/>
        <w:numPr>
          <w:ilvl w:val="0"/>
          <w:numId w:val="32"/>
        </w:numPr>
        <w:rPr>
          <w:rFonts w:ascii="Mind Meridian" w:hAnsi="Mind Meridian" w:cs="Mind Meridian"/>
          <w:color w:val="000000" w:themeColor="text1"/>
          <w:sz w:val="24"/>
          <w:szCs w:val="24"/>
        </w:rPr>
      </w:pPr>
      <w:r>
        <w:rPr>
          <w:rFonts w:ascii="Mind Meridian" w:hAnsi="Mind Meridian" w:cs="Mind Meridian"/>
          <w:color w:val="000000" w:themeColor="text1"/>
          <w:sz w:val="24"/>
          <w:szCs w:val="24"/>
        </w:rPr>
        <w:t>Contribute to the strategic d</w:t>
      </w:r>
      <w:r w:rsidR="006C0D58">
        <w:rPr>
          <w:rFonts w:ascii="Mind Meridian" w:hAnsi="Mind Meridian" w:cs="Mind Meridian"/>
          <w:color w:val="000000" w:themeColor="text1"/>
          <w:sz w:val="24"/>
          <w:szCs w:val="24"/>
        </w:rPr>
        <w:t>evelop</w:t>
      </w:r>
      <w:r>
        <w:rPr>
          <w:rFonts w:ascii="Mind Meridian" w:hAnsi="Mind Meridian" w:cs="Mind Meridian"/>
          <w:color w:val="000000" w:themeColor="text1"/>
          <w:sz w:val="24"/>
          <w:szCs w:val="24"/>
        </w:rPr>
        <w:t>ment of</w:t>
      </w:r>
      <w:r w:rsidR="00E565DE">
        <w:rPr>
          <w:rFonts w:ascii="Mind Meridian" w:hAnsi="Mind Meridian" w:cs="Mind Meridian"/>
          <w:color w:val="000000" w:themeColor="text1"/>
          <w:sz w:val="24"/>
          <w:szCs w:val="24"/>
        </w:rPr>
        <w:t xml:space="preserve"> Advocacy &amp; Crisis Prevention</w:t>
      </w:r>
      <w:r w:rsidR="006C0D58">
        <w:rPr>
          <w:rFonts w:ascii="Mind Meridian" w:hAnsi="Mind Meridian" w:cs="Mind Meridian"/>
          <w:color w:val="000000" w:themeColor="text1"/>
          <w:sz w:val="24"/>
          <w:szCs w:val="24"/>
        </w:rPr>
        <w:t xml:space="preserve"> </w:t>
      </w:r>
      <w:r w:rsidR="00A06CF8" w:rsidRPr="006C0D58">
        <w:rPr>
          <w:rFonts w:ascii="Mind Meridian" w:hAnsi="Mind Meridian" w:cs="Mind Meridian"/>
          <w:color w:val="000000" w:themeColor="text1"/>
          <w:sz w:val="24"/>
          <w:szCs w:val="24"/>
        </w:rPr>
        <w:t>services, identifying opportunities for innovation and growth.</w:t>
      </w:r>
    </w:p>
    <w:p w14:paraId="000BB717" w14:textId="77777777" w:rsidR="00A06CF8" w:rsidRPr="00F40346" w:rsidRDefault="00A06CF8" w:rsidP="00F40346">
      <w:pPr>
        <w:pStyle w:val="ListParagraph"/>
        <w:numPr>
          <w:ilvl w:val="0"/>
          <w:numId w:val="32"/>
        </w:numPr>
        <w:rPr>
          <w:rFonts w:ascii="Mind Meridian" w:hAnsi="Mind Meridian" w:cs="Mind Meridian"/>
          <w:sz w:val="24"/>
          <w:szCs w:val="24"/>
        </w:rPr>
      </w:pPr>
      <w:r w:rsidRPr="00F40346">
        <w:rPr>
          <w:rFonts w:ascii="Mind Meridian" w:hAnsi="Mind Meridian" w:cs="Mind Meridian"/>
          <w:sz w:val="24"/>
          <w:szCs w:val="24"/>
        </w:rPr>
        <w:t>Support tendering and funding applications, working with colleagues to develop compelling proposals.</w:t>
      </w:r>
    </w:p>
    <w:p w14:paraId="5C7BA972" w14:textId="77777777" w:rsidR="00A06CF8" w:rsidRPr="00F40346" w:rsidRDefault="00A06CF8" w:rsidP="00F40346">
      <w:pPr>
        <w:pStyle w:val="ListParagraph"/>
        <w:numPr>
          <w:ilvl w:val="0"/>
          <w:numId w:val="32"/>
        </w:numPr>
        <w:rPr>
          <w:rFonts w:ascii="Mind Meridian" w:hAnsi="Mind Meridian" w:cs="Mind Meridian"/>
          <w:sz w:val="24"/>
          <w:szCs w:val="24"/>
        </w:rPr>
      </w:pPr>
      <w:r w:rsidRPr="00F40346">
        <w:rPr>
          <w:rFonts w:ascii="Mind Meridian" w:hAnsi="Mind Meridian" w:cs="Mind Meridian"/>
          <w:sz w:val="24"/>
          <w:szCs w:val="24"/>
        </w:rPr>
        <w:t>Build and maintain relationships with commissioners, funders, and community partners.</w:t>
      </w:r>
    </w:p>
    <w:p w14:paraId="0F206E2F" w14:textId="77777777" w:rsidR="00A06CF8" w:rsidRPr="00F40346" w:rsidRDefault="00A06CF8" w:rsidP="00F40346">
      <w:pPr>
        <w:pStyle w:val="ListParagraph"/>
        <w:numPr>
          <w:ilvl w:val="0"/>
          <w:numId w:val="32"/>
        </w:numPr>
        <w:rPr>
          <w:rFonts w:ascii="Mind Meridian" w:hAnsi="Mind Meridian" w:cs="Mind Meridian"/>
          <w:sz w:val="24"/>
          <w:szCs w:val="24"/>
        </w:rPr>
      </w:pPr>
      <w:r w:rsidRPr="00F40346">
        <w:rPr>
          <w:rFonts w:ascii="Mind Meridian" w:hAnsi="Mind Meridian" w:cs="Mind Meridian"/>
          <w:sz w:val="24"/>
          <w:szCs w:val="24"/>
        </w:rPr>
        <w:t>Support the professional development of staff and volunteers through supervision, appraisal, and training.</w:t>
      </w:r>
    </w:p>
    <w:p w14:paraId="6A2FB42C" w14:textId="77777777" w:rsidR="00A06CF8" w:rsidRPr="00F40346" w:rsidRDefault="00A06CF8" w:rsidP="00F40346">
      <w:pPr>
        <w:pStyle w:val="ListParagraph"/>
        <w:numPr>
          <w:ilvl w:val="0"/>
          <w:numId w:val="32"/>
        </w:numPr>
        <w:rPr>
          <w:rFonts w:ascii="Mind Meridian" w:hAnsi="Mind Meridian" w:cs="Mind Meridian"/>
          <w:sz w:val="24"/>
          <w:szCs w:val="24"/>
        </w:rPr>
      </w:pPr>
      <w:r w:rsidRPr="00F40346">
        <w:rPr>
          <w:rFonts w:ascii="Mind Meridian" w:hAnsi="Mind Meridian" w:cs="Mind Meridian"/>
          <w:sz w:val="24"/>
          <w:szCs w:val="24"/>
        </w:rPr>
        <w:t>Work with HR and senior colleagues to identify training needs and promote wellbeing in the workplace.</w:t>
      </w:r>
    </w:p>
    <w:p w14:paraId="431FF78B" w14:textId="3BFCA271" w:rsidR="00A06CF8" w:rsidRPr="00F40346" w:rsidRDefault="00A06CF8" w:rsidP="00F40346">
      <w:pPr>
        <w:pStyle w:val="ListParagraph"/>
        <w:numPr>
          <w:ilvl w:val="0"/>
          <w:numId w:val="32"/>
        </w:numPr>
        <w:rPr>
          <w:rFonts w:ascii="Mind Meridian" w:hAnsi="Mind Meridian" w:cs="Mind Meridian"/>
          <w:sz w:val="24"/>
          <w:szCs w:val="24"/>
        </w:rPr>
      </w:pPr>
      <w:r w:rsidRPr="00F40346">
        <w:rPr>
          <w:rFonts w:ascii="Mind Meridian" w:hAnsi="Mind Meridian" w:cs="Mind Meridian"/>
          <w:sz w:val="24"/>
          <w:szCs w:val="24"/>
        </w:rPr>
        <w:t xml:space="preserve">Lead safeguarding practice within </w:t>
      </w:r>
      <w:r w:rsidR="003B24E0">
        <w:rPr>
          <w:rFonts w:ascii="Mind Meridian" w:hAnsi="Mind Meridian" w:cs="Mind Meridian"/>
          <w:sz w:val="24"/>
          <w:szCs w:val="24"/>
        </w:rPr>
        <w:t>the group</w:t>
      </w:r>
      <w:r w:rsidRPr="00F40346">
        <w:rPr>
          <w:rFonts w:ascii="Mind Meridian" w:hAnsi="Mind Meridian" w:cs="Mind Meridian"/>
          <w:sz w:val="24"/>
          <w:szCs w:val="24"/>
        </w:rPr>
        <w:t>, ensuring robust policies and procedures are in place.</w:t>
      </w:r>
    </w:p>
    <w:p w14:paraId="3C685721" w14:textId="77777777" w:rsidR="00A06CF8" w:rsidRPr="00A06CF8" w:rsidRDefault="00A06CF8" w:rsidP="00A06CF8">
      <w:pPr>
        <w:numPr>
          <w:ilvl w:val="0"/>
          <w:numId w:val="29"/>
        </w:numPr>
        <w:rPr>
          <w:rFonts w:ascii="Mind Meridian" w:hAnsi="Mind Meridian" w:cs="Mind Meridian"/>
          <w:sz w:val="24"/>
          <w:szCs w:val="24"/>
        </w:rPr>
      </w:pPr>
      <w:r w:rsidRPr="00A06CF8">
        <w:rPr>
          <w:rFonts w:ascii="Mind Meridian" w:hAnsi="Mind Meridian" w:cs="Mind Meridian"/>
          <w:sz w:val="24"/>
          <w:szCs w:val="24"/>
        </w:rPr>
        <w:t>Identify and manage risks, reporting to senior leadership as required.</w:t>
      </w:r>
    </w:p>
    <w:p w14:paraId="09E35958" w14:textId="77777777" w:rsidR="00A06CF8" w:rsidRPr="00A06CF8" w:rsidRDefault="00A06CF8" w:rsidP="00A06CF8">
      <w:pPr>
        <w:numPr>
          <w:ilvl w:val="0"/>
          <w:numId w:val="29"/>
        </w:numPr>
        <w:rPr>
          <w:rFonts w:ascii="Mind Meridian" w:hAnsi="Mind Meridian" w:cs="Mind Meridian"/>
          <w:sz w:val="24"/>
          <w:szCs w:val="24"/>
        </w:rPr>
      </w:pPr>
      <w:r w:rsidRPr="00A06CF8">
        <w:rPr>
          <w:rFonts w:ascii="Mind Meridian" w:hAnsi="Mind Meridian" w:cs="Mind Meridian"/>
          <w:sz w:val="24"/>
          <w:szCs w:val="24"/>
        </w:rPr>
        <w:t>Ensure service users are meaningfully involved in the design and delivery of services.</w:t>
      </w:r>
    </w:p>
    <w:p w14:paraId="71E73BF7" w14:textId="77777777" w:rsidR="00A06CF8" w:rsidRPr="00A06CF8" w:rsidRDefault="00A06CF8" w:rsidP="00A06CF8">
      <w:pPr>
        <w:numPr>
          <w:ilvl w:val="0"/>
          <w:numId w:val="29"/>
        </w:numPr>
        <w:rPr>
          <w:rFonts w:ascii="Mind Meridian" w:hAnsi="Mind Meridian" w:cs="Mind Meridian"/>
          <w:sz w:val="24"/>
          <w:szCs w:val="24"/>
        </w:rPr>
      </w:pPr>
      <w:r w:rsidRPr="00A06CF8">
        <w:rPr>
          <w:rFonts w:ascii="Mind Meridian" w:hAnsi="Mind Meridian" w:cs="Mind Meridian"/>
          <w:sz w:val="24"/>
          <w:szCs w:val="24"/>
        </w:rPr>
        <w:t>Promote services through outreach, networking, and partnership working to reach underserved communities.</w:t>
      </w:r>
    </w:p>
    <w:p w14:paraId="4EF45902" w14:textId="77777777" w:rsidR="00A06CF8" w:rsidRPr="00A06CF8" w:rsidRDefault="00A06CF8" w:rsidP="00A06CF8">
      <w:pPr>
        <w:numPr>
          <w:ilvl w:val="0"/>
          <w:numId w:val="29"/>
        </w:numPr>
        <w:rPr>
          <w:rFonts w:ascii="Mind Meridian" w:hAnsi="Mind Meridian" w:cs="Mind Meridian"/>
          <w:sz w:val="24"/>
          <w:szCs w:val="24"/>
        </w:rPr>
      </w:pPr>
      <w:r w:rsidRPr="00A06CF8">
        <w:rPr>
          <w:rFonts w:ascii="Mind Meridian" w:hAnsi="Mind Meridian" w:cs="Mind Meridian"/>
          <w:sz w:val="24"/>
          <w:szCs w:val="24"/>
        </w:rPr>
        <w:t>Prepare reports for internal and external stakeholders, including the Board of Trustees.</w:t>
      </w:r>
    </w:p>
    <w:p w14:paraId="0F077952" w14:textId="77777777" w:rsidR="00A06CF8" w:rsidRPr="00A06CF8" w:rsidRDefault="00A06CF8" w:rsidP="00A06CF8">
      <w:pPr>
        <w:numPr>
          <w:ilvl w:val="0"/>
          <w:numId w:val="29"/>
        </w:numPr>
        <w:rPr>
          <w:rFonts w:ascii="Mind Meridian" w:hAnsi="Mind Meridian" w:cs="Mind Meridian"/>
          <w:sz w:val="24"/>
          <w:szCs w:val="24"/>
        </w:rPr>
      </w:pPr>
      <w:r w:rsidRPr="00A06CF8">
        <w:rPr>
          <w:rFonts w:ascii="Mind Meridian" w:hAnsi="Mind Meridian" w:cs="Mind Meridian"/>
          <w:sz w:val="24"/>
          <w:szCs w:val="24"/>
        </w:rPr>
        <w:t>Represent Rochdale and District Mind at external meetings, forums, and events.</w:t>
      </w:r>
    </w:p>
    <w:p w14:paraId="2CC5FF3B" w14:textId="77777777" w:rsidR="00A06CF8" w:rsidRPr="00A06CF8" w:rsidRDefault="00A06CF8" w:rsidP="00A06CF8">
      <w:pPr>
        <w:rPr>
          <w:rFonts w:ascii="Mind Meridian" w:hAnsi="Mind Meridian" w:cs="Mind Meridian"/>
          <w:b/>
          <w:bCs/>
          <w:sz w:val="24"/>
          <w:szCs w:val="24"/>
        </w:rPr>
      </w:pPr>
    </w:p>
    <w:p w14:paraId="29613E74" w14:textId="77777777" w:rsidR="00B55590" w:rsidRPr="00547481" w:rsidRDefault="00B55590" w:rsidP="00B55590">
      <w:pPr>
        <w:rPr>
          <w:rFonts w:ascii="Mind Meridian Display" w:hAnsi="Mind Meridian Display" w:cs="Mind Meridian Display"/>
          <w:bCs/>
          <w:color w:val="1300C1"/>
          <w:sz w:val="32"/>
          <w:szCs w:val="32"/>
        </w:rPr>
      </w:pPr>
      <w:r w:rsidRPr="00547481">
        <w:rPr>
          <w:rFonts w:ascii="Mind Meridian Display" w:hAnsi="Mind Meridian Display" w:cs="Mind Meridian Display"/>
          <w:bCs/>
          <w:color w:val="1300C1"/>
          <w:sz w:val="32"/>
          <w:szCs w:val="32"/>
        </w:rPr>
        <w:t>General principles for all Mind staff</w:t>
      </w:r>
      <w:r w:rsidR="003638B5">
        <w:rPr>
          <w:rFonts w:ascii="Mind Meridian Display" w:hAnsi="Mind Meridian Display" w:cs="Mind Meridian Display"/>
          <w:bCs/>
          <w:color w:val="1300C1"/>
          <w:sz w:val="32"/>
          <w:szCs w:val="32"/>
        </w:rPr>
        <w:t>:</w:t>
      </w:r>
    </w:p>
    <w:p w14:paraId="12A5A50F" w14:textId="77777777" w:rsidR="00B55590" w:rsidRPr="003266AA" w:rsidRDefault="00B55590" w:rsidP="00B55590">
      <w:pPr>
        <w:rPr>
          <w:rFonts w:ascii="Mind Meridian" w:hAnsi="Mind Meridian" w:cs="Mind Meridian"/>
          <w:sz w:val="24"/>
          <w:szCs w:val="24"/>
        </w:rPr>
      </w:pPr>
    </w:p>
    <w:p w14:paraId="77B9FDC6" w14:textId="77777777" w:rsidR="00B55590" w:rsidRPr="003266AA" w:rsidRDefault="00B55590" w:rsidP="00B55590">
      <w:pPr>
        <w:numPr>
          <w:ilvl w:val="0"/>
          <w:numId w:val="12"/>
        </w:numPr>
        <w:spacing w:after="120"/>
        <w:ind w:left="714" w:hanging="357"/>
        <w:rPr>
          <w:rFonts w:ascii="Mind Meridian" w:hAnsi="Mind Meridian" w:cs="Mind Meridian"/>
          <w:sz w:val="24"/>
          <w:szCs w:val="24"/>
        </w:rPr>
      </w:pPr>
      <w:r w:rsidRPr="003266AA">
        <w:rPr>
          <w:rFonts w:ascii="Mind Meridian" w:hAnsi="Mind Meridian" w:cs="Mind Meridian"/>
          <w:sz w:val="24"/>
          <w:szCs w:val="24"/>
        </w:rPr>
        <w:t>To promote the empowerment of people who experience mental health</w:t>
      </w:r>
      <w:r>
        <w:rPr>
          <w:rFonts w:ascii="Mind Meridian" w:hAnsi="Mind Meridian" w:cs="Mind Meridian"/>
          <w:sz w:val="24"/>
          <w:szCs w:val="24"/>
        </w:rPr>
        <w:t xml:space="preserve"> and emotional wellbeing</w:t>
      </w:r>
      <w:r w:rsidRPr="003266AA">
        <w:rPr>
          <w:rFonts w:ascii="Mind Meridian" w:hAnsi="Mind Meridian" w:cs="Mind Meridian"/>
          <w:sz w:val="24"/>
          <w:szCs w:val="24"/>
        </w:rPr>
        <w:t xml:space="preserve"> issues and to help them speak out.</w:t>
      </w:r>
    </w:p>
    <w:p w14:paraId="35498027" w14:textId="77777777" w:rsidR="00B55590" w:rsidRPr="003266AA" w:rsidRDefault="00B55590" w:rsidP="00B55590">
      <w:pPr>
        <w:numPr>
          <w:ilvl w:val="0"/>
          <w:numId w:val="12"/>
        </w:numPr>
        <w:spacing w:after="120"/>
        <w:ind w:left="714" w:hanging="357"/>
        <w:rPr>
          <w:rFonts w:ascii="Mind Meridian" w:hAnsi="Mind Meridian" w:cs="Mind Meridian"/>
          <w:sz w:val="24"/>
          <w:szCs w:val="24"/>
        </w:rPr>
      </w:pPr>
      <w:r w:rsidRPr="003266AA">
        <w:rPr>
          <w:rFonts w:ascii="Mind Meridian" w:hAnsi="Mind Meridian" w:cs="Mind Meridian"/>
          <w:sz w:val="24"/>
          <w:szCs w:val="24"/>
        </w:rPr>
        <w:t xml:space="preserve">To support the active participation of mental health </w:t>
      </w:r>
      <w:r w:rsidR="009909C9">
        <w:rPr>
          <w:rFonts w:ascii="Mind Meridian" w:hAnsi="Mind Meridian" w:cs="Mind Meridian"/>
          <w:sz w:val="24"/>
          <w:szCs w:val="24"/>
        </w:rPr>
        <w:t xml:space="preserve">and emotional wellbeing </w:t>
      </w:r>
      <w:r w:rsidRPr="003266AA">
        <w:rPr>
          <w:rFonts w:ascii="Mind Meridian" w:hAnsi="Mind Meridian" w:cs="Mind Meridian"/>
          <w:sz w:val="24"/>
          <w:szCs w:val="24"/>
        </w:rPr>
        <w:t>service users in the services they receive.</w:t>
      </w:r>
    </w:p>
    <w:p w14:paraId="5FC62F4F" w14:textId="77777777" w:rsidR="00B55590" w:rsidRDefault="00B55590" w:rsidP="00B55590">
      <w:pPr>
        <w:numPr>
          <w:ilvl w:val="0"/>
          <w:numId w:val="12"/>
        </w:numPr>
        <w:spacing w:after="120"/>
        <w:ind w:left="714" w:hanging="357"/>
        <w:rPr>
          <w:rFonts w:ascii="Mind Meridian" w:hAnsi="Mind Meridian" w:cs="Mind Meridian"/>
          <w:sz w:val="24"/>
          <w:szCs w:val="24"/>
        </w:rPr>
      </w:pPr>
      <w:r w:rsidRPr="003266AA">
        <w:rPr>
          <w:rFonts w:ascii="Mind Meridian" w:hAnsi="Mind Meridian" w:cs="Mind Meridian"/>
          <w:sz w:val="24"/>
          <w:szCs w:val="24"/>
        </w:rPr>
        <w:t>To practice anti-discriminatory behaviour and to adhere to Rochdale and District Mind</w:t>
      </w:r>
      <w:r>
        <w:rPr>
          <w:rFonts w:ascii="Mind Meridian" w:hAnsi="Mind Meridian" w:cs="Mind Meridian"/>
          <w:sz w:val="24"/>
          <w:szCs w:val="24"/>
        </w:rPr>
        <w:t>’</w:t>
      </w:r>
      <w:r w:rsidRPr="003266AA">
        <w:rPr>
          <w:rFonts w:ascii="Mind Meridian" w:hAnsi="Mind Meridian" w:cs="Mind Meridian"/>
          <w:sz w:val="24"/>
          <w:szCs w:val="24"/>
        </w:rPr>
        <w:t xml:space="preserve">s objectives and policies in the delivery of all </w:t>
      </w:r>
      <w:r>
        <w:rPr>
          <w:rFonts w:ascii="Mind Meridian" w:hAnsi="Mind Meridian" w:cs="Mind Meridian"/>
          <w:sz w:val="24"/>
          <w:szCs w:val="24"/>
        </w:rPr>
        <w:t>its</w:t>
      </w:r>
      <w:r w:rsidRPr="003266AA">
        <w:rPr>
          <w:rFonts w:ascii="Mind Meridian" w:hAnsi="Mind Meridian" w:cs="Mind Meridian"/>
          <w:sz w:val="24"/>
          <w:szCs w:val="24"/>
        </w:rPr>
        <w:t xml:space="preserve"> services. </w:t>
      </w:r>
    </w:p>
    <w:p w14:paraId="32F46662" w14:textId="77777777" w:rsidR="00E31A9C" w:rsidRPr="003266AA" w:rsidRDefault="00E31A9C" w:rsidP="00E31A9C">
      <w:pPr>
        <w:rPr>
          <w:rFonts w:ascii="Mind Meridian" w:hAnsi="Mind Meridian" w:cs="Mind Meridian"/>
          <w:sz w:val="24"/>
          <w:szCs w:val="24"/>
        </w:rPr>
      </w:pPr>
    </w:p>
    <w:p w14:paraId="65087E56" w14:textId="77777777" w:rsidR="00E31A9C" w:rsidRPr="003266AA" w:rsidRDefault="00C36644" w:rsidP="00E31A9C">
      <w:pPr>
        <w:rPr>
          <w:rFonts w:ascii="Mind Meridian" w:hAnsi="Mind Meridian" w:cs="Mind Meridian"/>
          <w:sz w:val="24"/>
          <w:szCs w:val="24"/>
        </w:rPr>
      </w:pPr>
      <w:r w:rsidRPr="003266AA">
        <w:rPr>
          <w:rFonts w:ascii="Mind Meridian" w:hAnsi="Mind Meridian" w:cs="Mind Meridian"/>
          <w:sz w:val="24"/>
          <w:szCs w:val="24"/>
        </w:rPr>
        <w:t>T</w:t>
      </w:r>
      <w:r w:rsidR="00E31A9C" w:rsidRPr="003266AA">
        <w:rPr>
          <w:rFonts w:ascii="Mind Meridian" w:hAnsi="Mind Meridian" w:cs="Mind Meridian"/>
          <w:sz w:val="24"/>
          <w:szCs w:val="24"/>
        </w:rPr>
        <w:t>hese responsibilities are subject to annual review and may need to be adjusted in line with service developments.</w:t>
      </w:r>
    </w:p>
    <w:bookmarkEnd w:id="0"/>
    <w:p w14:paraId="11E3A70D" w14:textId="77777777" w:rsidR="00A06626" w:rsidRPr="00547481" w:rsidRDefault="00A06626" w:rsidP="00A06626">
      <w:pPr>
        <w:tabs>
          <w:tab w:val="left" w:pos="1418"/>
        </w:tabs>
        <w:rPr>
          <w:rFonts w:ascii="Mind Meridian" w:hAnsi="Mind Meridian" w:cs="Mind Meridian"/>
          <w:sz w:val="24"/>
          <w:szCs w:val="24"/>
        </w:rPr>
      </w:pPr>
    </w:p>
    <w:p w14:paraId="52EE84E1" w14:textId="77777777" w:rsidR="00510F76" w:rsidRPr="00547481" w:rsidRDefault="00510F76" w:rsidP="00510F76">
      <w:pPr>
        <w:rPr>
          <w:rFonts w:ascii="Mind Meridian" w:hAnsi="Mind Meridian" w:cs="Mind Meridian"/>
          <w:sz w:val="24"/>
          <w:szCs w:val="24"/>
        </w:rPr>
      </w:pPr>
    </w:p>
    <w:tbl>
      <w:tblPr>
        <w:tblW w:w="9039" w:type="dxa"/>
        <w:tblLayout w:type="fixed"/>
        <w:tblLook w:val="0000" w:firstRow="0" w:lastRow="0" w:firstColumn="0" w:lastColumn="0" w:noHBand="0" w:noVBand="0"/>
      </w:tblPr>
      <w:tblGrid>
        <w:gridCol w:w="2802"/>
        <w:gridCol w:w="3543"/>
        <w:gridCol w:w="851"/>
        <w:gridCol w:w="1843"/>
      </w:tblGrid>
      <w:tr w:rsidR="00510F76" w:rsidRPr="00547481" w14:paraId="001FE08D" w14:textId="77777777" w:rsidTr="00547481">
        <w:trPr>
          <w:trHeight w:val="677"/>
        </w:trPr>
        <w:tc>
          <w:tcPr>
            <w:tcW w:w="2802" w:type="dxa"/>
          </w:tcPr>
          <w:p w14:paraId="236C9457" w14:textId="77777777" w:rsidR="00507163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Prepared by</w:t>
            </w:r>
          </w:p>
        </w:tc>
        <w:tc>
          <w:tcPr>
            <w:tcW w:w="3543" w:type="dxa"/>
          </w:tcPr>
          <w:p w14:paraId="178396F7" w14:textId="77777777" w:rsidR="00510F76" w:rsidRPr="00547481" w:rsidRDefault="00DF51B4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DF51B4">
              <w:rPr>
                <w:rFonts w:ascii="Mind Meridian" w:hAnsi="Mind Meridian" w:cs="Mind Meridian"/>
                <w:sz w:val="24"/>
                <w:szCs w:val="24"/>
                <w:highlight w:val="yellow"/>
              </w:rPr>
              <w:t>Staff Member</w:t>
            </w:r>
          </w:p>
          <w:p w14:paraId="2E432E8A" w14:textId="77777777" w:rsidR="00507163" w:rsidRPr="00547481" w:rsidRDefault="00507163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25D2F6F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Date</w:t>
            </w:r>
          </w:p>
          <w:p w14:paraId="2BF1A438" w14:textId="77777777" w:rsidR="00924E45" w:rsidRPr="00547481" w:rsidRDefault="00924E45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7035CB96" w14:textId="77777777" w:rsidR="00924E45" w:rsidRPr="00547481" w:rsidRDefault="00924E45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AD03220" w14:textId="77777777" w:rsidR="00273DB1" w:rsidRPr="00547481" w:rsidRDefault="00DF51B4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DF51B4">
              <w:rPr>
                <w:rFonts w:ascii="Mind Meridian" w:hAnsi="Mind Meridian" w:cs="Mind Meridian"/>
                <w:sz w:val="24"/>
                <w:szCs w:val="24"/>
                <w:highlight w:val="yellow"/>
              </w:rPr>
              <w:t>DD/MM/YY</w:t>
            </w:r>
          </w:p>
        </w:tc>
      </w:tr>
      <w:tr w:rsidR="00510F76" w:rsidRPr="00547481" w14:paraId="3C094504" w14:textId="77777777" w:rsidTr="00547481">
        <w:tc>
          <w:tcPr>
            <w:tcW w:w="2802" w:type="dxa"/>
          </w:tcPr>
          <w:p w14:paraId="61F63C6A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 xml:space="preserve">Agreed by </w:t>
            </w:r>
            <w:r w:rsidR="00C36644" w:rsidRPr="00547481">
              <w:rPr>
                <w:rFonts w:ascii="Mind Meridian" w:hAnsi="Mind Meridian" w:cs="Mind Meridian"/>
                <w:sz w:val="24"/>
                <w:szCs w:val="24"/>
              </w:rPr>
              <w:t>Post holder</w:t>
            </w:r>
          </w:p>
          <w:p w14:paraId="3E789B61" w14:textId="77777777" w:rsidR="00273DB1" w:rsidRPr="00547481" w:rsidRDefault="00273DB1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33EDBD8B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_________________________</w:t>
            </w:r>
          </w:p>
        </w:tc>
        <w:tc>
          <w:tcPr>
            <w:tcW w:w="851" w:type="dxa"/>
          </w:tcPr>
          <w:p w14:paraId="428D4727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Date</w:t>
            </w:r>
          </w:p>
        </w:tc>
        <w:tc>
          <w:tcPr>
            <w:tcW w:w="1843" w:type="dxa"/>
          </w:tcPr>
          <w:p w14:paraId="40EF6BD9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</w:t>
            </w:r>
          </w:p>
        </w:tc>
      </w:tr>
      <w:tr w:rsidR="00510F76" w:rsidRPr="00547481" w14:paraId="0941FA13" w14:textId="77777777" w:rsidTr="00547481">
        <w:tc>
          <w:tcPr>
            <w:tcW w:w="2802" w:type="dxa"/>
          </w:tcPr>
          <w:p w14:paraId="4AA9747B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61E67E34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28483D4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0C24E49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547481" w14:paraId="55BFECFC" w14:textId="77777777" w:rsidTr="00547481">
        <w:tc>
          <w:tcPr>
            <w:tcW w:w="2802" w:type="dxa"/>
          </w:tcPr>
          <w:p w14:paraId="43235D2E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Supervisor</w:t>
            </w:r>
          </w:p>
        </w:tc>
        <w:tc>
          <w:tcPr>
            <w:tcW w:w="3543" w:type="dxa"/>
          </w:tcPr>
          <w:p w14:paraId="3EBA82FB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_________________________</w:t>
            </w:r>
          </w:p>
        </w:tc>
        <w:tc>
          <w:tcPr>
            <w:tcW w:w="851" w:type="dxa"/>
          </w:tcPr>
          <w:p w14:paraId="143FA5C9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Date</w:t>
            </w:r>
          </w:p>
        </w:tc>
        <w:tc>
          <w:tcPr>
            <w:tcW w:w="1843" w:type="dxa"/>
          </w:tcPr>
          <w:p w14:paraId="68C7D840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</w:t>
            </w:r>
          </w:p>
        </w:tc>
      </w:tr>
      <w:tr w:rsidR="00510F76" w:rsidRPr="00547481" w14:paraId="289B3A6F" w14:textId="77777777" w:rsidTr="006C3A62">
        <w:trPr>
          <w:trHeight w:val="636"/>
        </w:trPr>
        <w:tc>
          <w:tcPr>
            <w:tcW w:w="2802" w:type="dxa"/>
          </w:tcPr>
          <w:p w14:paraId="3EF3624E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1A0F0D40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4E7C0B98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7D59AAB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</w:tbl>
    <w:p w14:paraId="3CF24D2C" w14:textId="5D421D1B" w:rsidR="0032711C" w:rsidRDefault="0032711C" w:rsidP="00D06FB3">
      <w:pPr>
        <w:ind w:left="720" w:hanging="720"/>
        <w:rPr>
          <w:rFonts w:ascii="Mind Meridian" w:hAnsi="Mind Meridian" w:cs="Mind Meridian"/>
          <w:sz w:val="24"/>
          <w:szCs w:val="24"/>
        </w:rPr>
      </w:pPr>
    </w:p>
    <w:p w14:paraId="4C636A14" w14:textId="77777777" w:rsidR="0032711C" w:rsidRDefault="0032711C">
      <w:pPr>
        <w:rPr>
          <w:rFonts w:ascii="Mind Meridian" w:hAnsi="Mind Meridian" w:cs="Mind Meridian"/>
          <w:sz w:val="24"/>
          <w:szCs w:val="24"/>
        </w:rPr>
      </w:pPr>
      <w:r>
        <w:rPr>
          <w:rFonts w:ascii="Mind Meridian" w:hAnsi="Mind Meridian" w:cs="Mind Meridian"/>
          <w:sz w:val="24"/>
          <w:szCs w:val="24"/>
        </w:rPr>
        <w:br w:type="page"/>
      </w:r>
    </w:p>
    <w:p w14:paraId="1AAC40E4" w14:textId="026FDB05" w:rsidR="00510F76" w:rsidRPr="000075AF" w:rsidRDefault="0032711C" w:rsidP="00D06FB3">
      <w:pPr>
        <w:ind w:left="720" w:hanging="720"/>
        <w:rPr>
          <w:rFonts w:ascii="Mind Meridian" w:hAnsi="Mind Meridian" w:cs="Mind Meridian"/>
          <w:b/>
          <w:bCs/>
          <w:sz w:val="24"/>
          <w:szCs w:val="24"/>
        </w:rPr>
      </w:pPr>
      <w:r w:rsidRPr="000075AF">
        <w:rPr>
          <w:rFonts w:ascii="Mind Meridian" w:hAnsi="Mind Meridian" w:cs="Mind Meridian"/>
          <w:b/>
          <w:bCs/>
          <w:sz w:val="24"/>
          <w:szCs w:val="24"/>
        </w:rPr>
        <w:t xml:space="preserve">Person Specification </w:t>
      </w:r>
    </w:p>
    <w:p w14:paraId="59557975" w14:textId="77777777" w:rsidR="00D4142A" w:rsidRDefault="00D4142A" w:rsidP="00D06FB3">
      <w:pPr>
        <w:ind w:left="720" w:hanging="720"/>
        <w:rPr>
          <w:rFonts w:ascii="Mind Meridian" w:hAnsi="Mind Meridian" w:cs="Mind Meridian"/>
          <w:sz w:val="24"/>
          <w:szCs w:val="24"/>
        </w:rPr>
      </w:pPr>
    </w:p>
    <w:p w14:paraId="66E9A139" w14:textId="77777777" w:rsidR="00C25185" w:rsidRPr="00C25185" w:rsidRDefault="00C25185" w:rsidP="00C25185">
      <w:pPr>
        <w:ind w:left="720" w:hanging="720"/>
        <w:rPr>
          <w:rFonts w:ascii="Mind Meridian" w:hAnsi="Mind Meridian" w:cs="Mind Meridian"/>
          <w:b/>
          <w:bCs/>
          <w:sz w:val="24"/>
          <w:szCs w:val="24"/>
        </w:rPr>
      </w:pPr>
      <w:r w:rsidRPr="00C25185">
        <w:rPr>
          <w:rFonts w:ascii="Mind Meridian" w:hAnsi="Mind Meridian" w:cs="Mind Meridian"/>
          <w:b/>
          <w:bCs/>
          <w:sz w:val="24"/>
          <w:szCs w:val="24"/>
        </w:rPr>
        <w:t xml:space="preserve">Experience </w:t>
      </w:r>
    </w:p>
    <w:p w14:paraId="0C5934AB" w14:textId="77777777" w:rsidR="004010CB" w:rsidRDefault="004010CB" w:rsidP="004010CB">
      <w:pPr>
        <w:pStyle w:val="ListParagraph"/>
        <w:numPr>
          <w:ilvl w:val="0"/>
          <w:numId w:val="34"/>
        </w:numPr>
        <w:tabs>
          <w:tab w:val="left" w:pos="993"/>
        </w:tabs>
        <w:ind w:left="426" w:firstLine="0"/>
        <w:rPr>
          <w:rFonts w:ascii="Mind Meridian" w:hAnsi="Mind Meridian" w:cs="Mind Meridian"/>
          <w:sz w:val="24"/>
          <w:szCs w:val="24"/>
        </w:rPr>
      </w:pPr>
      <w:r w:rsidRPr="004010CB">
        <w:rPr>
          <w:rFonts w:ascii="Mind Meridian" w:hAnsi="Mind Meridian" w:cs="Mind Meridian"/>
          <w:sz w:val="24"/>
          <w:szCs w:val="24"/>
        </w:rPr>
        <w:t>Experience in crisis intervention or advocacy services.</w:t>
      </w:r>
    </w:p>
    <w:p w14:paraId="5C436BE8" w14:textId="77777777" w:rsidR="004010CB" w:rsidRDefault="004010CB" w:rsidP="004010CB">
      <w:pPr>
        <w:pStyle w:val="ListParagraph"/>
        <w:numPr>
          <w:ilvl w:val="0"/>
          <w:numId w:val="34"/>
        </w:numPr>
        <w:tabs>
          <w:tab w:val="left" w:pos="993"/>
        </w:tabs>
        <w:ind w:left="426" w:firstLine="0"/>
        <w:rPr>
          <w:rFonts w:ascii="Mind Meridian" w:hAnsi="Mind Meridian" w:cs="Mind Meridian"/>
          <w:sz w:val="24"/>
          <w:szCs w:val="24"/>
        </w:rPr>
      </w:pPr>
      <w:r w:rsidRPr="004010CB">
        <w:rPr>
          <w:rFonts w:ascii="Mind Meridian" w:hAnsi="Mind Meridian" w:cs="Mind Meridian"/>
          <w:sz w:val="24"/>
          <w:szCs w:val="24"/>
        </w:rPr>
        <w:t>Supervisory experience.</w:t>
      </w:r>
    </w:p>
    <w:p w14:paraId="191EBBAB" w14:textId="77777777" w:rsidR="004010CB" w:rsidRPr="004010CB" w:rsidRDefault="004010CB" w:rsidP="004010CB">
      <w:pPr>
        <w:pStyle w:val="ListParagraph"/>
        <w:tabs>
          <w:tab w:val="left" w:pos="993"/>
        </w:tabs>
        <w:ind w:left="426"/>
        <w:rPr>
          <w:rFonts w:ascii="Mind Meridian" w:hAnsi="Mind Meridian" w:cs="Mind Meridian"/>
          <w:sz w:val="24"/>
          <w:szCs w:val="24"/>
        </w:rPr>
      </w:pPr>
    </w:p>
    <w:p w14:paraId="6F369D39" w14:textId="77777777" w:rsidR="00C25185" w:rsidRDefault="00C25185" w:rsidP="00C25185">
      <w:pPr>
        <w:ind w:left="720" w:hanging="720"/>
        <w:rPr>
          <w:rFonts w:ascii="Mind Meridian" w:hAnsi="Mind Meridian" w:cs="Mind Meridian"/>
          <w:sz w:val="24"/>
          <w:szCs w:val="24"/>
        </w:rPr>
      </w:pPr>
      <w:r w:rsidRPr="00C25185">
        <w:rPr>
          <w:rFonts w:ascii="Mind Meridian" w:hAnsi="Mind Meridian" w:cs="Mind Meridian"/>
          <w:b/>
          <w:bCs/>
          <w:sz w:val="24"/>
          <w:szCs w:val="24"/>
        </w:rPr>
        <w:t>Skills &amp; Abilities-</w:t>
      </w:r>
      <w:r w:rsidRPr="00C25185">
        <w:rPr>
          <w:rFonts w:ascii="Mind Meridian" w:hAnsi="Mind Meridian" w:cs="Mind Meridian"/>
          <w:sz w:val="24"/>
          <w:szCs w:val="24"/>
        </w:rPr>
        <w:t xml:space="preserve"> </w:t>
      </w:r>
    </w:p>
    <w:p w14:paraId="5B0F3DBB" w14:textId="77777777" w:rsidR="00C25185" w:rsidRPr="001766B6" w:rsidRDefault="00C25185" w:rsidP="001766B6">
      <w:pPr>
        <w:pStyle w:val="ListParagraph"/>
        <w:numPr>
          <w:ilvl w:val="0"/>
          <w:numId w:val="30"/>
        </w:numPr>
        <w:rPr>
          <w:rFonts w:ascii="Mind Meridian" w:hAnsi="Mind Meridian" w:cs="Mind Meridian"/>
          <w:sz w:val="24"/>
          <w:szCs w:val="24"/>
        </w:rPr>
      </w:pPr>
      <w:r w:rsidRPr="001766B6">
        <w:rPr>
          <w:rFonts w:ascii="Mind Meridian" w:hAnsi="Mind Meridian" w:cs="Mind Meridian"/>
          <w:sz w:val="24"/>
          <w:szCs w:val="24"/>
        </w:rPr>
        <w:t>Strong leadership and team management skills.</w:t>
      </w:r>
    </w:p>
    <w:p w14:paraId="12060086" w14:textId="77777777" w:rsidR="004010CB" w:rsidRPr="004010CB" w:rsidRDefault="004010CB" w:rsidP="004010CB">
      <w:pPr>
        <w:pStyle w:val="ListParagraph"/>
        <w:numPr>
          <w:ilvl w:val="0"/>
          <w:numId w:val="30"/>
        </w:numPr>
        <w:rPr>
          <w:rFonts w:ascii="Mind Meridian" w:hAnsi="Mind Meridian" w:cs="Mind Meridian"/>
          <w:sz w:val="24"/>
          <w:szCs w:val="24"/>
        </w:rPr>
      </w:pPr>
      <w:r w:rsidRPr="004010CB">
        <w:rPr>
          <w:rFonts w:ascii="Mind Meridian" w:hAnsi="Mind Meridian" w:cs="Mind Meridian"/>
          <w:sz w:val="24"/>
          <w:szCs w:val="24"/>
        </w:rPr>
        <w:t>Strong organisational and interpersonal skills.</w:t>
      </w:r>
    </w:p>
    <w:p w14:paraId="1F939934" w14:textId="77777777" w:rsidR="00C25185" w:rsidRPr="001766B6" w:rsidRDefault="00C25185" w:rsidP="001766B6">
      <w:pPr>
        <w:pStyle w:val="ListParagraph"/>
        <w:numPr>
          <w:ilvl w:val="0"/>
          <w:numId w:val="30"/>
        </w:numPr>
        <w:rPr>
          <w:rFonts w:ascii="Mind Meridian" w:hAnsi="Mind Meridian" w:cs="Mind Meridian"/>
          <w:sz w:val="24"/>
          <w:szCs w:val="24"/>
        </w:rPr>
      </w:pPr>
      <w:r w:rsidRPr="001766B6">
        <w:rPr>
          <w:rFonts w:ascii="Mind Meridian" w:hAnsi="Mind Meridian" w:cs="Mind Meridian"/>
          <w:sz w:val="24"/>
          <w:szCs w:val="24"/>
        </w:rPr>
        <w:t>Excellent communication and interpersonal skills.</w:t>
      </w:r>
    </w:p>
    <w:p w14:paraId="3DA3974A" w14:textId="77777777" w:rsidR="00C25185" w:rsidRPr="001766B6" w:rsidRDefault="00C25185" w:rsidP="001766B6">
      <w:pPr>
        <w:pStyle w:val="ListParagraph"/>
        <w:numPr>
          <w:ilvl w:val="0"/>
          <w:numId w:val="30"/>
        </w:numPr>
        <w:rPr>
          <w:rFonts w:ascii="Mind Meridian" w:hAnsi="Mind Meridian" w:cs="Mind Meridian"/>
          <w:sz w:val="24"/>
          <w:szCs w:val="24"/>
        </w:rPr>
      </w:pPr>
      <w:r w:rsidRPr="001766B6">
        <w:rPr>
          <w:rFonts w:ascii="Mind Meridian" w:hAnsi="Mind Meridian" w:cs="Mind Meridian"/>
          <w:sz w:val="24"/>
          <w:szCs w:val="24"/>
        </w:rPr>
        <w:t>Ability to work strategically and operationally.</w:t>
      </w:r>
    </w:p>
    <w:p w14:paraId="0EF2356B" w14:textId="32EA6E9A" w:rsidR="00C25185" w:rsidRDefault="00C25185" w:rsidP="001766B6">
      <w:pPr>
        <w:pStyle w:val="ListParagraph"/>
        <w:numPr>
          <w:ilvl w:val="0"/>
          <w:numId w:val="30"/>
        </w:numPr>
        <w:rPr>
          <w:rFonts w:ascii="Mind Meridian" w:hAnsi="Mind Meridian" w:cs="Mind Meridian"/>
          <w:sz w:val="24"/>
          <w:szCs w:val="24"/>
        </w:rPr>
      </w:pPr>
      <w:r w:rsidRPr="001766B6">
        <w:rPr>
          <w:rFonts w:ascii="Mind Meridian" w:hAnsi="Mind Meridian" w:cs="Mind Meridian"/>
          <w:sz w:val="24"/>
          <w:szCs w:val="24"/>
        </w:rPr>
        <w:t>Skilled in safeguarding and risk management</w:t>
      </w:r>
    </w:p>
    <w:p w14:paraId="67AFF59A" w14:textId="00150525" w:rsidR="00614E90" w:rsidRPr="001766B6" w:rsidRDefault="00D63F8A" w:rsidP="001766B6">
      <w:pPr>
        <w:pStyle w:val="ListParagraph"/>
        <w:numPr>
          <w:ilvl w:val="0"/>
          <w:numId w:val="30"/>
        </w:numPr>
        <w:rPr>
          <w:rFonts w:ascii="Mind Meridian" w:hAnsi="Mind Meridian" w:cs="Mind Meridian"/>
          <w:sz w:val="24"/>
          <w:szCs w:val="24"/>
        </w:rPr>
      </w:pPr>
      <w:r w:rsidRPr="00D63F8A">
        <w:rPr>
          <w:rFonts w:ascii="Mind Meridian" w:hAnsi="Mind Meridian" w:cs="Mind Meridian"/>
          <w:sz w:val="24"/>
          <w:szCs w:val="24"/>
        </w:rPr>
        <w:t>Ability to design and implement outreach strategies</w:t>
      </w:r>
    </w:p>
    <w:p w14:paraId="52967BCB" w14:textId="77777777" w:rsidR="00C25185" w:rsidRDefault="00C25185" w:rsidP="00C25185">
      <w:pPr>
        <w:ind w:left="720" w:hanging="720"/>
        <w:rPr>
          <w:rFonts w:ascii="Mind Meridian" w:hAnsi="Mind Meridian" w:cs="Mind Meridian"/>
          <w:sz w:val="24"/>
          <w:szCs w:val="24"/>
        </w:rPr>
      </w:pPr>
    </w:p>
    <w:p w14:paraId="4A82E91E" w14:textId="77777777" w:rsidR="00C45F12" w:rsidRDefault="00C25185" w:rsidP="00C25185">
      <w:pPr>
        <w:ind w:left="720" w:hanging="720"/>
        <w:rPr>
          <w:rFonts w:ascii="Mind Meridian" w:hAnsi="Mind Meridian" w:cs="Mind Meridian"/>
          <w:sz w:val="24"/>
          <w:szCs w:val="24"/>
        </w:rPr>
      </w:pPr>
      <w:r w:rsidRPr="00C45F12">
        <w:rPr>
          <w:rFonts w:ascii="Mind Meridian" w:hAnsi="Mind Meridian" w:cs="Mind Meridian"/>
          <w:b/>
          <w:bCs/>
          <w:sz w:val="24"/>
          <w:szCs w:val="24"/>
        </w:rPr>
        <w:t>Knowledge</w:t>
      </w:r>
    </w:p>
    <w:p w14:paraId="1232C5BF" w14:textId="77777777" w:rsidR="004010CB" w:rsidRPr="004010CB" w:rsidRDefault="004010CB" w:rsidP="004010CB">
      <w:pPr>
        <w:pStyle w:val="ListParagraph"/>
        <w:numPr>
          <w:ilvl w:val="0"/>
          <w:numId w:val="30"/>
        </w:numPr>
        <w:rPr>
          <w:rFonts w:ascii="Mind Meridian" w:hAnsi="Mind Meridian" w:cs="Mind Meridian"/>
          <w:sz w:val="24"/>
          <w:szCs w:val="24"/>
        </w:rPr>
      </w:pPr>
      <w:r w:rsidRPr="004010CB">
        <w:rPr>
          <w:rFonts w:ascii="Mind Meridian" w:hAnsi="Mind Meridian" w:cs="Mind Meridian"/>
          <w:sz w:val="24"/>
          <w:szCs w:val="24"/>
        </w:rPr>
        <w:t>Knowledge of relevant legislation (Mental Health Act, Care Act).</w:t>
      </w:r>
    </w:p>
    <w:p w14:paraId="263C1F98" w14:textId="77777777" w:rsidR="00C45F12" w:rsidRPr="001766B6" w:rsidRDefault="00C25185" w:rsidP="001766B6">
      <w:pPr>
        <w:pStyle w:val="ListParagraph"/>
        <w:numPr>
          <w:ilvl w:val="0"/>
          <w:numId w:val="30"/>
        </w:numPr>
        <w:rPr>
          <w:rFonts w:ascii="Mind Meridian" w:hAnsi="Mind Meridian" w:cs="Mind Meridian"/>
          <w:sz w:val="24"/>
          <w:szCs w:val="24"/>
        </w:rPr>
      </w:pPr>
      <w:r w:rsidRPr="001766B6">
        <w:rPr>
          <w:rFonts w:ascii="Mind Meridian" w:hAnsi="Mind Meridian" w:cs="Mind Meridian"/>
          <w:sz w:val="24"/>
          <w:szCs w:val="24"/>
        </w:rPr>
        <w:t>Understanding of mental health and wellbeing issues.</w:t>
      </w:r>
    </w:p>
    <w:p w14:paraId="5B07434C" w14:textId="77777777" w:rsidR="00C45F12" w:rsidRPr="001766B6" w:rsidRDefault="00C25185" w:rsidP="001766B6">
      <w:pPr>
        <w:pStyle w:val="ListParagraph"/>
        <w:numPr>
          <w:ilvl w:val="0"/>
          <w:numId w:val="30"/>
        </w:numPr>
        <w:rPr>
          <w:rFonts w:ascii="Mind Meridian" w:hAnsi="Mind Meridian" w:cs="Mind Meridian"/>
          <w:sz w:val="24"/>
          <w:szCs w:val="24"/>
        </w:rPr>
      </w:pPr>
      <w:r w:rsidRPr="001766B6">
        <w:rPr>
          <w:rFonts w:ascii="Mind Meridian" w:hAnsi="Mind Meridian" w:cs="Mind Meridian"/>
          <w:sz w:val="24"/>
          <w:szCs w:val="24"/>
        </w:rPr>
        <w:t>Knowledge of clinical governance and therapeutic frameworks.</w:t>
      </w:r>
    </w:p>
    <w:p w14:paraId="2A12139A" w14:textId="77777777" w:rsidR="00C45F12" w:rsidRPr="001766B6" w:rsidRDefault="00C25185" w:rsidP="004010CB">
      <w:pPr>
        <w:pStyle w:val="ListParagraph"/>
        <w:numPr>
          <w:ilvl w:val="0"/>
          <w:numId w:val="30"/>
        </w:numPr>
        <w:ind w:left="0" w:firstLine="284"/>
        <w:rPr>
          <w:rFonts w:ascii="Mind Meridian" w:hAnsi="Mind Meridian" w:cs="Mind Meridian"/>
          <w:sz w:val="24"/>
          <w:szCs w:val="24"/>
        </w:rPr>
      </w:pPr>
      <w:r w:rsidRPr="001766B6">
        <w:rPr>
          <w:rFonts w:ascii="Mind Meridian" w:hAnsi="Mind Meridian" w:cs="Mind Meridian"/>
          <w:sz w:val="24"/>
          <w:szCs w:val="24"/>
        </w:rPr>
        <w:t>Awareness of equality, diversity, and inclusion in service delivery.</w:t>
      </w:r>
    </w:p>
    <w:p w14:paraId="57480F97" w14:textId="77777777" w:rsidR="00C45F12" w:rsidRPr="001766B6" w:rsidRDefault="00C25185" w:rsidP="001766B6">
      <w:pPr>
        <w:pStyle w:val="ListParagraph"/>
        <w:numPr>
          <w:ilvl w:val="0"/>
          <w:numId w:val="30"/>
        </w:numPr>
        <w:rPr>
          <w:rFonts w:ascii="Mind Meridian" w:hAnsi="Mind Meridian" w:cs="Mind Meridian"/>
          <w:sz w:val="24"/>
          <w:szCs w:val="24"/>
        </w:rPr>
      </w:pPr>
      <w:r w:rsidRPr="001766B6">
        <w:rPr>
          <w:rFonts w:ascii="Mind Meridian" w:hAnsi="Mind Meridian" w:cs="Mind Meridian"/>
          <w:sz w:val="24"/>
          <w:szCs w:val="24"/>
        </w:rPr>
        <w:t>Familiarity with GDPR and other compliance requirements.</w:t>
      </w:r>
    </w:p>
    <w:p w14:paraId="28B6415A" w14:textId="77777777" w:rsidR="00C45F12" w:rsidRDefault="00C45F12" w:rsidP="00C25185">
      <w:pPr>
        <w:ind w:left="720" w:hanging="720"/>
        <w:rPr>
          <w:rFonts w:ascii="Mind Meridian" w:hAnsi="Mind Meridian" w:cs="Mind Meridian"/>
          <w:sz w:val="24"/>
          <w:szCs w:val="24"/>
        </w:rPr>
      </w:pPr>
    </w:p>
    <w:p w14:paraId="51E10531" w14:textId="77777777" w:rsidR="00C45F12" w:rsidRPr="00DC6865" w:rsidRDefault="00C25185" w:rsidP="00C25185">
      <w:pPr>
        <w:ind w:left="720" w:hanging="720"/>
        <w:rPr>
          <w:rFonts w:ascii="Mind Meridian" w:hAnsi="Mind Meridian" w:cs="Mind Meridian"/>
          <w:b/>
          <w:bCs/>
          <w:sz w:val="24"/>
          <w:szCs w:val="24"/>
        </w:rPr>
      </w:pPr>
      <w:r w:rsidRPr="00DC6865">
        <w:rPr>
          <w:rFonts w:ascii="Mind Meridian" w:hAnsi="Mind Meridian" w:cs="Mind Meridian"/>
          <w:b/>
          <w:bCs/>
          <w:sz w:val="24"/>
          <w:szCs w:val="24"/>
        </w:rPr>
        <w:t>Values &amp; Approach</w:t>
      </w:r>
    </w:p>
    <w:p w14:paraId="2DE8F970" w14:textId="77777777" w:rsidR="00C45F12" w:rsidRPr="001766B6" w:rsidRDefault="00C25185" w:rsidP="001766B6">
      <w:pPr>
        <w:pStyle w:val="ListParagraph"/>
        <w:numPr>
          <w:ilvl w:val="0"/>
          <w:numId w:val="30"/>
        </w:numPr>
        <w:rPr>
          <w:rFonts w:ascii="Mind Meridian" w:hAnsi="Mind Meridian" w:cs="Mind Meridian"/>
          <w:sz w:val="24"/>
          <w:szCs w:val="24"/>
        </w:rPr>
      </w:pPr>
      <w:r w:rsidRPr="001766B6">
        <w:rPr>
          <w:rFonts w:ascii="Mind Meridian" w:hAnsi="Mind Meridian" w:cs="Mind Meridian"/>
          <w:sz w:val="24"/>
          <w:szCs w:val="24"/>
        </w:rPr>
        <w:t>Commitment to Rochdale and District Mind’s values.</w:t>
      </w:r>
    </w:p>
    <w:p w14:paraId="11453E85" w14:textId="77777777" w:rsidR="00DC6865" w:rsidRPr="001766B6" w:rsidRDefault="00C25185" w:rsidP="001766B6">
      <w:pPr>
        <w:pStyle w:val="ListParagraph"/>
        <w:numPr>
          <w:ilvl w:val="0"/>
          <w:numId w:val="30"/>
        </w:numPr>
        <w:rPr>
          <w:rFonts w:ascii="Mind Meridian" w:hAnsi="Mind Meridian" w:cs="Mind Meridian"/>
          <w:sz w:val="24"/>
          <w:szCs w:val="24"/>
        </w:rPr>
      </w:pPr>
      <w:r w:rsidRPr="001766B6">
        <w:rPr>
          <w:rFonts w:ascii="Mind Meridian" w:hAnsi="Mind Meridian" w:cs="Mind Meridian"/>
          <w:sz w:val="24"/>
          <w:szCs w:val="24"/>
        </w:rPr>
        <w:t>Person-centred and trauma-informed approach.</w:t>
      </w:r>
    </w:p>
    <w:p w14:paraId="3F097D2B" w14:textId="77777777" w:rsidR="00DC6865" w:rsidRPr="001766B6" w:rsidRDefault="00C25185" w:rsidP="001766B6">
      <w:pPr>
        <w:pStyle w:val="ListParagraph"/>
        <w:numPr>
          <w:ilvl w:val="0"/>
          <w:numId w:val="30"/>
        </w:numPr>
        <w:rPr>
          <w:rFonts w:ascii="Mind Meridian" w:hAnsi="Mind Meridian" w:cs="Mind Meridian"/>
          <w:sz w:val="24"/>
          <w:szCs w:val="24"/>
        </w:rPr>
      </w:pPr>
      <w:r w:rsidRPr="001766B6">
        <w:rPr>
          <w:rFonts w:ascii="Mind Meridian" w:hAnsi="Mind Meridian" w:cs="Mind Meridian"/>
          <w:sz w:val="24"/>
          <w:szCs w:val="24"/>
        </w:rPr>
        <w:t>Commitment to anti-discriminatory practice and service user empowerment.</w:t>
      </w:r>
    </w:p>
    <w:p w14:paraId="0EF0DC35" w14:textId="77777777" w:rsidR="00DC6865" w:rsidRDefault="00DC6865" w:rsidP="00C25185">
      <w:pPr>
        <w:ind w:left="720" w:hanging="720"/>
        <w:rPr>
          <w:rFonts w:ascii="Mind Meridian" w:hAnsi="Mind Meridian" w:cs="Mind Meridian"/>
          <w:sz w:val="24"/>
          <w:szCs w:val="24"/>
        </w:rPr>
      </w:pPr>
    </w:p>
    <w:p w14:paraId="7A921183" w14:textId="77777777" w:rsidR="00AF5082" w:rsidRDefault="00C25185" w:rsidP="00C25185">
      <w:pPr>
        <w:ind w:left="720" w:hanging="720"/>
        <w:rPr>
          <w:rFonts w:ascii="Mind Meridian" w:hAnsi="Mind Meridian" w:cs="Mind Meridian"/>
          <w:b/>
          <w:bCs/>
          <w:sz w:val="24"/>
          <w:szCs w:val="24"/>
        </w:rPr>
      </w:pPr>
      <w:r w:rsidRPr="00DC6865">
        <w:rPr>
          <w:rFonts w:ascii="Mind Meridian" w:hAnsi="Mind Meridian" w:cs="Mind Meridian"/>
          <w:b/>
          <w:bCs/>
          <w:sz w:val="24"/>
          <w:szCs w:val="24"/>
        </w:rPr>
        <w:t>Qualifications-</w:t>
      </w:r>
    </w:p>
    <w:p w14:paraId="7D00FE0F" w14:textId="1D80D345" w:rsidR="00D4142A" w:rsidRPr="001766B6" w:rsidRDefault="00C25185" w:rsidP="001766B6">
      <w:pPr>
        <w:pStyle w:val="ListParagraph"/>
        <w:numPr>
          <w:ilvl w:val="0"/>
          <w:numId w:val="30"/>
        </w:numPr>
        <w:rPr>
          <w:rFonts w:ascii="Mind Meridian" w:hAnsi="Mind Meridian" w:cs="Mind Meridian"/>
          <w:sz w:val="24"/>
          <w:szCs w:val="24"/>
        </w:rPr>
      </w:pPr>
      <w:r w:rsidRPr="001766B6">
        <w:rPr>
          <w:rFonts w:ascii="Mind Meridian" w:hAnsi="Mind Meridian" w:cs="Mind Meridian"/>
          <w:sz w:val="24"/>
          <w:szCs w:val="24"/>
        </w:rPr>
        <w:t xml:space="preserve">Relevant qualification in </w:t>
      </w:r>
      <w:r w:rsidR="006C0D58">
        <w:rPr>
          <w:rFonts w:ascii="Mind Meridian" w:hAnsi="Mind Meridian" w:cs="Mind Meridian"/>
          <w:sz w:val="24"/>
          <w:szCs w:val="24"/>
        </w:rPr>
        <w:t xml:space="preserve">advocacy </w:t>
      </w:r>
      <w:r w:rsidRPr="001766B6">
        <w:rPr>
          <w:rFonts w:ascii="Mind Meridian" w:hAnsi="Mind Meridian" w:cs="Mind Meridian"/>
          <w:sz w:val="24"/>
          <w:szCs w:val="24"/>
        </w:rPr>
        <w:t>, psychotherapy, psychology, social work, or related field (or equivalent experience).</w:t>
      </w:r>
    </w:p>
    <w:sectPr w:rsidR="00D4142A" w:rsidRPr="001766B6" w:rsidSect="0054748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851" w:right="141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28B5F5" w14:textId="77777777" w:rsidR="003B4560" w:rsidRDefault="003B4560" w:rsidP="001074F8">
      <w:r>
        <w:separator/>
      </w:r>
    </w:p>
  </w:endnote>
  <w:endnote w:type="continuationSeparator" w:id="0">
    <w:p w14:paraId="53C743F0" w14:textId="77777777" w:rsidR="003B4560" w:rsidRDefault="003B4560" w:rsidP="001074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d Meridian">
    <w:altName w:val="Calibri"/>
    <w:panose1 w:val="00000000000000000000"/>
    <w:charset w:val="00"/>
    <w:family w:val="swiss"/>
    <w:notTrueType/>
    <w:pitch w:val="variable"/>
    <w:sig w:usb0="A00000EF" w:usb1="5000606B" w:usb2="00000008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B5CD3F6-5229-40ED-B562-E9AD1FF19947}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ptos">
    <w:panose1 w:val="00000000000000000000"/>
    <w:charset w:val="00"/>
    <w:family w:val="roman"/>
    <w:notTrueType/>
    <w:pitch w:val="default"/>
  </w:font>
  <w:font w:name="Mind Meridian Display">
    <w:altName w:val="Calibri"/>
    <w:panose1 w:val="00000000000000000000"/>
    <w:charset w:val="00"/>
    <w:family w:val="swiss"/>
    <w:notTrueType/>
    <w:pitch w:val="variable"/>
    <w:sig w:usb0="A00000EF" w:usb1="5000606B" w:usb2="00000008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DEEFDA2E-1E01-4589-BC63-88B4C8BBC4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BEA064" w14:textId="77777777" w:rsidR="001C79C4" w:rsidRDefault="001C79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98EB45" w14:textId="0A1769D0" w:rsidR="001074F8" w:rsidRPr="001074F8" w:rsidRDefault="001074F8" w:rsidP="001074F8">
    <w:pPr>
      <w:pStyle w:val="Footer"/>
      <w:jc w:val="right"/>
      <w:rPr>
        <w:rFonts w:ascii="Mind Meridian" w:hAnsi="Mind Meridian" w:cs="Mind Meridian"/>
        <w:sz w:val="16"/>
        <w:szCs w:val="16"/>
        <w:lang w:val="en-US"/>
      </w:rPr>
    </w:pPr>
    <w:r w:rsidRPr="001074F8">
      <w:rPr>
        <w:rFonts w:ascii="Mind Meridian" w:hAnsi="Mind Meridian" w:cs="Mind Meridian"/>
        <w:sz w:val="16"/>
        <w:szCs w:val="16"/>
        <w:lang w:val="en-US"/>
      </w:rPr>
      <w:t>V</w:t>
    </w:r>
    <w:r w:rsidR="002D3674">
      <w:rPr>
        <w:rFonts w:ascii="Mind Meridian" w:hAnsi="Mind Meridian" w:cs="Mind Meridian"/>
        <w:sz w:val="16"/>
        <w:szCs w:val="16"/>
        <w:lang w:val="en-US"/>
      </w:rPr>
      <w:t>4</w:t>
    </w:r>
    <w:r w:rsidRPr="001074F8">
      <w:rPr>
        <w:rFonts w:ascii="Mind Meridian" w:hAnsi="Mind Meridian" w:cs="Mind Meridian"/>
        <w:sz w:val="16"/>
        <w:szCs w:val="16"/>
        <w:lang w:val="en-US"/>
      </w:rPr>
      <w:t xml:space="preserve"> 11/2</w:t>
    </w:r>
    <w:r w:rsidR="002D3674">
      <w:rPr>
        <w:rFonts w:ascii="Mind Meridian" w:hAnsi="Mind Meridian" w:cs="Mind Meridian"/>
        <w:sz w:val="16"/>
        <w:szCs w:val="16"/>
        <w:lang w:val="en-US"/>
      </w:rPr>
      <w:t>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7BA271" w14:textId="77777777" w:rsidR="001C79C4" w:rsidRDefault="001C79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5F54DA" w14:textId="77777777" w:rsidR="003B4560" w:rsidRDefault="003B4560" w:rsidP="001074F8">
      <w:r>
        <w:separator/>
      </w:r>
    </w:p>
  </w:footnote>
  <w:footnote w:type="continuationSeparator" w:id="0">
    <w:p w14:paraId="768C39F8" w14:textId="77777777" w:rsidR="003B4560" w:rsidRDefault="003B4560" w:rsidP="001074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BFC940" w14:textId="77777777" w:rsidR="001C79C4" w:rsidRDefault="001C79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4F8FFB" w14:textId="182F7D47" w:rsidR="001C79C4" w:rsidRDefault="001C79C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FA14C" w14:textId="77777777" w:rsidR="001C79C4" w:rsidRDefault="001C79C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74538"/>
    <w:multiLevelType w:val="hybridMultilevel"/>
    <w:tmpl w:val="947606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07971"/>
    <w:multiLevelType w:val="hybridMultilevel"/>
    <w:tmpl w:val="B6CAE7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663C16"/>
    <w:multiLevelType w:val="hybridMultilevel"/>
    <w:tmpl w:val="91CA881E"/>
    <w:lvl w:ilvl="0" w:tplc="BA12DE3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313B3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B8E0898"/>
    <w:multiLevelType w:val="hybridMultilevel"/>
    <w:tmpl w:val="CA7684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337CE4"/>
    <w:multiLevelType w:val="hybridMultilevel"/>
    <w:tmpl w:val="20BAC3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1731A6"/>
    <w:multiLevelType w:val="hybridMultilevel"/>
    <w:tmpl w:val="ECB446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3908CB"/>
    <w:multiLevelType w:val="hybridMultilevel"/>
    <w:tmpl w:val="B64627CE"/>
    <w:lvl w:ilvl="0" w:tplc="7DD84E6C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44546A" w:themeColor="text2"/>
        <w:position w:val="-4"/>
        <w:sz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6A4781"/>
    <w:multiLevelType w:val="hybridMultilevel"/>
    <w:tmpl w:val="197C20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DC1B54"/>
    <w:multiLevelType w:val="multilevel"/>
    <w:tmpl w:val="4E0A56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3565E74"/>
    <w:multiLevelType w:val="hybridMultilevel"/>
    <w:tmpl w:val="C2D4B84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76758CC"/>
    <w:multiLevelType w:val="hybridMultilevel"/>
    <w:tmpl w:val="AA3430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5076B0"/>
    <w:multiLevelType w:val="hybridMultilevel"/>
    <w:tmpl w:val="3202E43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9633FC0"/>
    <w:multiLevelType w:val="hybridMultilevel"/>
    <w:tmpl w:val="1662FA0E"/>
    <w:lvl w:ilvl="0" w:tplc="75CCAA02">
      <w:start w:val="1"/>
      <w:numFmt w:val="decimal"/>
      <w:lvlText w:val="%1."/>
      <w:lvlJc w:val="left"/>
      <w:pPr>
        <w:ind w:left="720" w:hanging="360"/>
      </w:pPr>
      <w:rPr>
        <w:rFonts w:ascii="Mind Meridian" w:hAnsi="Mind Meridian" w:cs="Mind Meridian" w:hint="default"/>
        <w:b w:val="0"/>
        <w:bCs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9A1F20"/>
    <w:multiLevelType w:val="hybridMultilevel"/>
    <w:tmpl w:val="ABD211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AD1FB4"/>
    <w:multiLevelType w:val="multilevel"/>
    <w:tmpl w:val="FE48A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6A56251"/>
    <w:multiLevelType w:val="hybridMultilevel"/>
    <w:tmpl w:val="EFB237C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D667754"/>
    <w:multiLevelType w:val="hybridMultilevel"/>
    <w:tmpl w:val="DB7A81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9057B1"/>
    <w:multiLevelType w:val="multilevel"/>
    <w:tmpl w:val="C9A41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6D912F4"/>
    <w:multiLevelType w:val="hybridMultilevel"/>
    <w:tmpl w:val="8E2C90C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2F649E"/>
    <w:multiLevelType w:val="hybridMultilevel"/>
    <w:tmpl w:val="E21876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6915EF"/>
    <w:multiLevelType w:val="hybridMultilevel"/>
    <w:tmpl w:val="D08C17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2F20F8"/>
    <w:multiLevelType w:val="hybridMultilevel"/>
    <w:tmpl w:val="577A4F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641AF5"/>
    <w:multiLevelType w:val="hybridMultilevel"/>
    <w:tmpl w:val="D01698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525AE3"/>
    <w:multiLevelType w:val="hybridMultilevel"/>
    <w:tmpl w:val="E8B619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A6088F"/>
    <w:multiLevelType w:val="hybridMultilevel"/>
    <w:tmpl w:val="1B1C525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E34C9A"/>
    <w:multiLevelType w:val="hybridMultilevel"/>
    <w:tmpl w:val="CB8C37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BB09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8" w15:restartNumberingAfterBreak="0">
    <w:nsid w:val="6FE0413C"/>
    <w:multiLevelType w:val="hybridMultilevel"/>
    <w:tmpl w:val="0058919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00541A4"/>
    <w:multiLevelType w:val="hybridMultilevel"/>
    <w:tmpl w:val="F3C8F2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FF43F9"/>
    <w:multiLevelType w:val="hybridMultilevel"/>
    <w:tmpl w:val="4DCE29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5B2E75"/>
    <w:multiLevelType w:val="hybridMultilevel"/>
    <w:tmpl w:val="0F28CE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9449DB"/>
    <w:multiLevelType w:val="hybridMultilevel"/>
    <w:tmpl w:val="55B6B9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4E578E"/>
    <w:multiLevelType w:val="hybridMultilevel"/>
    <w:tmpl w:val="227A1934"/>
    <w:lvl w:ilvl="0" w:tplc="4B2409B8">
      <w:start w:val="1"/>
      <w:numFmt w:val="lowerLetter"/>
      <w:lvlText w:val="(%1)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A737286"/>
    <w:multiLevelType w:val="hybridMultilevel"/>
    <w:tmpl w:val="B9A478D4"/>
    <w:lvl w:ilvl="0" w:tplc="0809000F">
      <w:start w:val="1"/>
      <w:numFmt w:val="decimal"/>
      <w:lvlText w:val="%1."/>
      <w:lvlJc w:val="left"/>
      <w:pPr>
        <w:ind w:left="1077" w:hanging="360"/>
      </w:p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num w:numId="1" w16cid:durableId="717900338">
    <w:abstractNumId w:val="27"/>
    <w:lvlOverride w:ilvl="0">
      <w:startOverride w:val="1"/>
    </w:lvlOverride>
  </w:num>
  <w:num w:numId="2" w16cid:durableId="262501036">
    <w:abstractNumId w:val="3"/>
    <w:lvlOverride w:ilvl="0">
      <w:startOverride w:val="1"/>
    </w:lvlOverride>
  </w:num>
  <w:num w:numId="3" w16cid:durableId="152601861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14450275">
    <w:abstractNumId w:val="14"/>
  </w:num>
  <w:num w:numId="5" w16cid:durableId="1522545567">
    <w:abstractNumId w:val="12"/>
  </w:num>
  <w:num w:numId="6" w16cid:durableId="2078743011">
    <w:abstractNumId w:val="19"/>
  </w:num>
  <w:num w:numId="7" w16cid:durableId="667446944">
    <w:abstractNumId w:val="25"/>
  </w:num>
  <w:num w:numId="8" w16cid:durableId="1505972318">
    <w:abstractNumId w:val="28"/>
  </w:num>
  <w:num w:numId="9" w16cid:durableId="257717754">
    <w:abstractNumId w:val="11"/>
  </w:num>
  <w:num w:numId="10" w16cid:durableId="1610696214">
    <w:abstractNumId w:val="2"/>
  </w:num>
  <w:num w:numId="11" w16cid:durableId="1735354878">
    <w:abstractNumId w:val="29"/>
  </w:num>
  <w:num w:numId="12" w16cid:durableId="1657220693">
    <w:abstractNumId w:val="4"/>
  </w:num>
  <w:num w:numId="13" w16cid:durableId="272131851">
    <w:abstractNumId w:val="34"/>
  </w:num>
  <w:num w:numId="14" w16cid:durableId="2075347590">
    <w:abstractNumId w:val="30"/>
  </w:num>
  <w:num w:numId="15" w16cid:durableId="1579947801">
    <w:abstractNumId w:val="8"/>
  </w:num>
  <w:num w:numId="16" w16cid:durableId="62162094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213731716">
    <w:abstractNumId w:val="7"/>
  </w:num>
  <w:num w:numId="18" w16cid:durableId="1885291446">
    <w:abstractNumId w:val="23"/>
  </w:num>
  <w:num w:numId="19" w16cid:durableId="1835802525">
    <w:abstractNumId w:val="6"/>
  </w:num>
  <w:num w:numId="20" w16cid:durableId="757672231">
    <w:abstractNumId w:val="20"/>
  </w:num>
  <w:num w:numId="21" w16cid:durableId="1771395133">
    <w:abstractNumId w:val="1"/>
  </w:num>
  <w:num w:numId="22" w16cid:durableId="1784300855">
    <w:abstractNumId w:val="15"/>
  </w:num>
  <w:num w:numId="23" w16cid:durableId="807168128">
    <w:abstractNumId w:val="18"/>
  </w:num>
  <w:num w:numId="24" w16cid:durableId="1153717588">
    <w:abstractNumId w:val="13"/>
  </w:num>
  <w:num w:numId="25" w16cid:durableId="1242250381">
    <w:abstractNumId w:val="9"/>
  </w:num>
  <w:num w:numId="26" w16cid:durableId="762383462">
    <w:abstractNumId w:val="21"/>
  </w:num>
  <w:num w:numId="27" w16cid:durableId="893662776">
    <w:abstractNumId w:val="16"/>
  </w:num>
  <w:num w:numId="28" w16cid:durableId="581531905">
    <w:abstractNumId w:val="32"/>
  </w:num>
  <w:num w:numId="29" w16cid:durableId="2005425229">
    <w:abstractNumId w:val="17"/>
  </w:num>
  <w:num w:numId="30" w16cid:durableId="400838042">
    <w:abstractNumId w:val="22"/>
  </w:num>
  <w:num w:numId="31" w16cid:durableId="74280797">
    <w:abstractNumId w:val="0"/>
  </w:num>
  <w:num w:numId="32" w16cid:durableId="807209115">
    <w:abstractNumId w:val="24"/>
  </w:num>
  <w:num w:numId="33" w16cid:durableId="1901288981">
    <w:abstractNumId w:val="5"/>
  </w:num>
  <w:num w:numId="34" w16cid:durableId="263542466">
    <w:abstractNumId w:val="10"/>
  </w:num>
  <w:num w:numId="35" w16cid:durableId="148296370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64A4"/>
    <w:rsid w:val="000075AF"/>
    <w:rsid w:val="00007F9C"/>
    <w:rsid w:val="0001013E"/>
    <w:rsid w:val="000149E5"/>
    <w:rsid w:val="00017391"/>
    <w:rsid w:val="0002280A"/>
    <w:rsid w:val="000243C9"/>
    <w:rsid w:val="000304D8"/>
    <w:rsid w:val="00034E53"/>
    <w:rsid w:val="00041BF4"/>
    <w:rsid w:val="00045C55"/>
    <w:rsid w:val="00047E19"/>
    <w:rsid w:val="000513B3"/>
    <w:rsid w:val="00061D2C"/>
    <w:rsid w:val="000644BC"/>
    <w:rsid w:val="00064641"/>
    <w:rsid w:val="00073A56"/>
    <w:rsid w:val="00095898"/>
    <w:rsid w:val="00096233"/>
    <w:rsid w:val="000B44AD"/>
    <w:rsid w:val="000C576F"/>
    <w:rsid w:val="000D0BA9"/>
    <w:rsid w:val="000D0F91"/>
    <w:rsid w:val="000D216E"/>
    <w:rsid w:val="000E616B"/>
    <w:rsid w:val="000E6861"/>
    <w:rsid w:val="000F3BCD"/>
    <w:rsid w:val="000F6F82"/>
    <w:rsid w:val="00106959"/>
    <w:rsid w:val="001074F8"/>
    <w:rsid w:val="00113CB4"/>
    <w:rsid w:val="00115BA2"/>
    <w:rsid w:val="00134141"/>
    <w:rsid w:val="00156405"/>
    <w:rsid w:val="00157715"/>
    <w:rsid w:val="001610AB"/>
    <w:rsid w:val="001766B6"/>
    <w:rsid w:val="00176938"/>
    <w:rsid w:val="00181145"/>
    <w:rsid w:val="00187F70"/>
    <w:rsid w:val="001A1433"/>
    <w:rsid w:val="001B7C5B"/>
    <w:rsid w:val="001C4AE2"/>
    <w:rsid w:val="001C79C4"/>
    <w:rsid w:val="001E2DA5"/>
    <w:rsid w:val="001E33CA"/>
    <w:rsid w:val="001E6983"/>
    <w:rsid w:val="00203BD6"/>
    <w:rsid w:val="0020786C"/>
    <w:rsid w:val="00211382"/>
    <w:rsid w:val="002138EF"/>
    <w:rsid w:val="00215742"/>
    <w:rsid w:val="0021790C"/>
    <w:rsid w:val="00223145"/>
    <w:rsid w:val="00240CDF"/>
    <w:rsid w:val="0025613A"/>
    <w:rsid w:val="00266E2C"/>
    <w:rsid w:val="00273DB1"/>
    <w:rsid w:val="002745C7"/>
    <w:rsid w:val="00274A5D"/>
    <w:rsid w:val="00277546"/>
    <w:rsid w:val="00281659"/>
    <w:rsid w:val="00286C2E"/>
    <w:rsid w:val="00290B42"/>
    <w:rsid w:val="002A0054"/>
    <w:rsid w:val="002A1F15"/>
    <w:rsid w:val="002A2A74"/>
    <w:rsid w:val="002B61C8"/>
    <w:rsid w:val="002C3436"/>
    <w:rsid w:val="002C55DA"/>
    <w:rsid w:val="002D0B4F"/>
    <w:rsid w:val="002D2589"/>
    <w:rsid w:val="002D3674"/>
    <w:rsid w:val="002E2051"/>
    <w:rsid w:val="00305D7D"/>
    <w:rsid w:val="0030709F"/>
    <w:rsid w:val="003252F7"/>
    <w:rsid w:val="003266AA"/>
    <w:rsid w:val="0032711C"/>
    <w:rsid w:val="00337422"/>
    <w:rsid w:val="003456F9"/>
    <w:rsid w:val="003561E3"/>
    <w:rsid w:val="003622AF"/>
    <w:rsid w:val="003638B5"/>
    <w:rsid w:val="00365931"/>
    <w:rsid w:val="0036700C"/>
    <w:rsid w:val="00374D7C"/>
    <w:rsid w:val="00376A21"/>
    <w:rsid w:val="003840C0"/>
    <w:rsid w:val="00390AE9"/>
    <w:rsid w:val="00392E0A"/>
    <w:rsid w:val="003A2C00"/>
    <w:rsid w:val="003A4560"/>
    <w:rsid w:val="003B17BD"/>
    <w:rsid w:val="003B24E0"/>
    <w:rsid w:val="003B4560"/>
    <w:rsid w:val="003C2729"/>
    <w:rsid w:val="003C29D8"/>
    <w:rsid w:val="003C32B8"/>
    <w:rsid w:val="004010CB"/>
    <w:rsid w:val="00402FC8"/>
    <w:rsid w:val="004041FA"/>
    <w:rsid w:val="004057AB"/>
    <w:rsid w:val="004143EB"/>
    <w:rsid w:val="0041598F"/>
    <w:rsid w:val="0043276F"/>
    <w:rsid w:val="00432821"/>
    <w:rsid w:val="00433CA6"/>
    <w:rsid w:val="00442253"/>
    <w:rsid w:val="00452C13"/>
    <w:rsid w:val="004637D5"/>
    <w:rsid w:val="00481FAC"/>
    <w:rsid w:val="004859CB"/>
    <w:rsid w:val="0048614C"/>
    <w:rsid w:val="00494FBC"/>
    <w:rsid w:val="004B51BF"/>
    <w:rsid w:val="004B6089"/>
    <w:rsid w:val="004C2F13"/>
    <w:rsid w:val="004C7695"/>
    <w:rsid w:val="004E60EB"/>
    <w:rsid w:val="004F0F66"/>
    <w:rsid w:val="004F5F1F"/>
    <w:rsid w:val="00500C5A"/>
    <w:rsid w:val="00502978"/>
    <w:rsid w:val="005064A4"/>
    <w:rsid w:val="00507163"/>
    <w:rsid w:val="00510F76"/>
    <w:rsid w:val="005152F1"/>
    <w:rsid w:val="00521EB3"/>
    <w:rsid w:val="005336D0"/>
    <w:rsid w:val="005365BA"/>
    <w:rsid w:val="00537309"/>
    <w:rsid w:val="00547424"/>
    <w:rsid w:val="00547481"/>
    <w:rsid w:val="0055040C"/>
    <w:rsid w:val="00554C7B"/>
    <w:rsid w:val="0056439B"/>
    <w:rsid w:val="0057172B"/>
    <w:rsid w:val="00585543"/>
    <w:rsid w:val="005A3558"/>
    <w:rsid w:val="005B1401"/>
    <w:rsid w:val="005B1B27"/>
    <w:rsid w:val="005D599A"/>
    <w:rsid w:val="005E003B"/>
    <w:rsid w:val="005E12C0"/>
    <w:rsid w:val="005E1C59"/>
    <w:rsid w:val="005E2403"/>
    <w:rsid w:val="005E467C"/>
    <w:rsid w:val="005E5052"/>
    <w:rsid w:val="005F04A6"/>
    <w:rsid w:val="005F3631"/>
    <w:rsid w:val="00614E90"/>
    <w:rsid w:val="00623864"/>
    <w:rsid w:val="0063092A"/>
    <w:rsid w:val="00630D51"/>
    <w:rsid w:val="00631B1A"/>
    <w:rsid w:val="00633A1D"/>
    <w:rsid w:val="00633C1B"/>
    <w:rsid w:val="00635F3F"/>
    <w:rsid w:val="0064044E"/>
    <w:rsid w:val="00652B28"/>
    <w:rsid w:val="00665FDC"/>
    <w:rsid w:val="00671B59"/>
    <w:rsid w:val="00675E14"/>
    <w:rsid w:val="0068709B"/>
    <w:rsid w:val="00695620"/>
    <w:rsid w:val="006B4D1B"/>
    <w:rsid w:val="006B697A"/>
    <w:rsid w:val="006C0B5C"/>
    <w:rsid w:val="006C0D58"/>
    <w:rsid w:val="006C3A62"/>
    <w:rsid w:val="006C563F"/>
    <w:rsid w:val="006E087D"/>
    <w:rsid w:val="006E65B1"/>
    <w:rsid w:val="006F030E"/>
    <w:rsid w:val="00724278"/>
    <w:rsid w:val="00733E6A"/>
    <w:rsid w:val="00735518"/>
    <w:rsid w:val="00740EB0"/>
    <w:rsid w:val="007427E6"/>
    <w:rsid w:val="00744E89"/>
    <w:rsid w:val="00751D7C"/>
    <w:rsid w:val="00760517"/>
    <w:rsid w:val="00763364"/>
    <w:rsid w:val="00781A18"/>
    <w:rsid w:val="00782B2E"/>
    <w:rsid w:val="00782DFC"/>
    <w:rsid w:val="007862BF"/>
    <w:rsid w:val="00787219"/>
    <w:rsid w:val="0078732B"/>
    <w:rsid w:val="007876CC"/>
    <w:rsid w:val="00792261"/>
    <w:rsid w:val="00792F6D"/>
    <w:rsid w:val="007A5477"/>
    <w:rsid w:val="007B508F"/>
    <w:rsid w:val="007B7EE8"/>
    <w:rsid w:val="007C2F3C"/>
    <w:rsid w:val="007C3029"/>
    <w:rsid w:val="007C4CDE"/>
    <w:rsid w:val="007D6B5E"/>
    <w:rsid w:val="007E0551"/>
    <w:rsid w:val="007F4578"/>
    <w:rsid w:val="008040F9"/>
    <w:rsid w:val="0080641E"/>
    <w:rsid w:val="00813807"/>
    <w:rsid w:val="00822732"/>
    <w:rsid w:val="00837CA5"/>
    <w:rsid w:val="0084675A"/>
    <w:rsid w:val="00874252"/>
    <w:rsid w:val="00887C13"/>
    <w:rsid w:val="00893080"/>
    <w:rsid w:val="00894CE4"/>
    <w:rsid w:val="008950E1"/>
    <w:rsid w:val="0089710D"/>
    <w:rsid w:val="008977F8"/>
    <w:rsid w:val="008A4B7B"/>
    <w:rsid w:val="008B3EC5"/>
    <w:rsid w:val="008C06A1"/>
    <w:rsid w:val="008C1F2E"/>
    <w:rsid w:val="008C300A"/>
    <w:rsid w:val="008D5855"/>
    <w:rsid w:val="008E0DF2"/>
    <w:rsid w:val="008F3EC3"/>
    <w:rsid w:val="00910055"/>
    <w:rsid w:val="00916892"/>
    <w:rsid w:val="00924E45"/>
    <w:rsid w:val="00927F7D"/>
    <w:rsid w:val="00944CE2"/>
    <w:rsid w:val="00947DF1"/>
    <w:rsid w:val="009505B9"/>
    <w:rsid w:val="00970BB9"/>
    <w:rsid w:val="00983D32"/>
    <w:rsid w:val="00984121"/>
    <w:rsid w:val="009909C9"/>
    <w:rsid w:val="00991C08"/>
    <w:rsid w:val="00993D78"/>
    <w:rsid w:val="009958E7"/>
    <w:rsid w:val="009A3F78"/>
    <w:rsid w:val="009B0AF3"/>
    <w:rsid w:val="009C6A64"/>
    <w:rsid w:val="009D442F"/>
    <w:rsid w:val="009D4A53"/>
    <w:rsid w:val="009E069D"/>
    <w:rsid w:val="009F66EA"/>
    <w:rsid w:val="00A02AAF"/>
    <w:rsid w:val="00A06626"/>
    <w:rsid w:val="00A06CF8"/>
    <w:rsid w:val="00A12EFB"/>
    <w:rsid w:val="00A15B53"/>
    <w:rsid w:val="00A226D6"/>
    <w:rsid w:val="00A24AA6"/>
    <w:rsid w:val="00A27D76"/>
    <w:rsid w:val="00A304DA"/>
    <w:rsid w:val="00A33362"/>
    <w:rsid w:val="00A4361C"/>
    <w:rsid w:val="00A464B1"/>
    <w:rsid w:val="00A719F8"/>
    <w:rsid w:val="00A71F62"/>
    <w:rsid w:val="00A73E5C"/>
    <w:rsid w:val="00A82FD1"/>
    <w:rsid w:val="00AA2318"/>
    <w:rsid w:val="00AA6E88"/>
    <w:rsid w:val="00AA75A0"/>
    <w:rsid w:val="00AB0330"/>
    <w:rsid w:val="00AC10F2"/>
    <w:rsid w:val="00AC5211"/>
    <w:rsid w:val="00AC53F8"/>
    <w:rsid w:val="00AD12A2"/>
    <w:rsid w:val="00AD1800"/>
    <w:rsid w:val="00AF5082"/>
    <w:rsid w:val="00AF63B5"/>
    <w:rsid w:val="00AF65F9"/>
    <w:rsid w:val="00AF67D3"/>
    <w:rsid w:val="00B0133E"/>
    <w:rsid w:val="00B077E5"/>
    <w:rsid w:val="00B13D54"/>
    <w:rsid w:val="00B1643B"/>
    <w:rsid w:val="00B25246"/>
    <w:rsid w:val="00B354E8"/>
    <w:rsid w:val="00B50B0A"/>
    <w:rsid w:val="00B526B5"/>
    <w:rsid w:val="00B52E4C"/>
    <w:rsid w:val="00B55590"/>
    <w:rsid w:val="00B767AF"/>
    <w:rsid w:val="00B773D6"/>
    <w:rsid w:val="00B8514C"/>
    <w:rsid w:val="00B91AB1"/>
    <w:rsid w:val="00B94F25"/>
    <w:rsid w:val="00BA01C0"/>
    <w:rsid w:val="00BA6A3F"/>
    <w:rsid w:val="00BA6DB8"/>
    <w:rsid w:val="00BD069F"/>
    <w:rsid w:val="00BD0703"/>
    <w:rsid w:val="00BE1A08"/>
    <w:rsid w:val="00BE4EA7"/>
    <w:rsid w:val="00BE774A"/>
    <w:rsid w:val="00BF1A5F"/>
    <w:rsid w:val="00BF76E7"/>
    <w:rsid w:val="00BF79C7"/>
    <w:rsid w:val="00C05160"/>
    <w:rsid w:val="00C06BDC"/>
    <w:rsid w:val="00C07549"/>
    <w:rsid w:val="00C13319"/>
    <w:rsid w:val="00C140EA"/>
    <w:rsid w:val="00C25185"/>
    <w:rsid w:val="00C30E32"/>
    <w:rsid w:val="00C36644"/>
    <w:rsid w:val="00C402A5"/>
    <w:rsid w:val="00C4549C"/>
    <w:rsid w:val="00C45F12"/>
    <w:rsid w:val="00C50449"/>
    <w:rsid w:val="00C52A64"/>
    <w:rsid w:val="00C55057"/>
    <w:rsid w:val="00C66C1C"/>
    <w:rsid w:val="00C66EE1"/>
    <w:rsid w:val="00C77811"/>
    <w:rsid w:val="00C81B66"/>
    <w:rsid w:val="00C85C38"/>
    <w:rsid w:val="00C9180C"/>
    <w:rsid w:val="00C96019"/>
    <w:rsid w:val="00CA2888"/>
    <w:rsid w:val="00CB6D46"/>
    <w:rsid w:val="00CB76A0"/>
    <w:rsid w:val="00CD741B"/>
    <w:rsid w:val="00CE0176"/>
    <w:rsid w:val="00CE0D96"/>
    <w:rsid w:val="00CE3FD4"/>
    <w:rsid w:val="00CE6521"/>
    <w:rsid w:val="00D06AC0"/>
    <w:rsid w:val="00D06FB3"/>
    <w:rsid w:val="00D100AD"/>
    <w:rsid w:val="00D237F5"/>
    <w:rsid w:val="00D35ADD"/>
    <w:rsid w:val="00D4142A"/>
    <w:rsid w:val="00D46AA5"/>
    <w:rsid w:val="00D53219"/>
    <w:rsid w:val="00D57468"/>
    <w:rsid w:val="00D601D4"/>
    <w:rsid w:val="00D61508"/>
    <w:rsid w:val="00D637D3"/>
    <w:rsid w:val="00D63F8A"/>
    <w:rsid w:val="00D64887"/>
    <w:rsid w:val="00D726CE"/>
    <w:rsid w:val="00D868D5"/>
    <w:rsid w:val="00D91998"/>
    <w:rsid w:val="00DA00B7"/>
    <w:rsid w:val="00DA5DFB"/>
    <w:rsid w:val="00DC1BA8"/>
    <w:rsid w:val="00DC6865"/>
    <w:rsid w:val="00DC6992"/>
    <w:rsid w:val="00DC7A59"/>
    <w:rsid w:val="00DD4534"/>
    <w:rsid w:val="00DE732A"/>
    <w:rsid w:val="00DF2868"/>
    <w:rsid w:val="00DF51B4"/>
    <w:rsid w:val="00DF78D2"/>
    <w:rsid w:val="00E04D43"/>
    <w:rsid w:val="00E17811"/>
    <w:rsid w:val="00E2690E"/>
    <w:rsid w:val="00E31A9C"/>
    <w:rsid w:val="00E43432"/>
    <w:rsid w:val="00E52925"/>
    <w:rsid w:val="00E565DE"/>
    <w:rsid w:val="00E57415"/>
    <w:rsid w:val="00E70296"/>
    <w:rsid w:val="00E73237"/>
    <w:rsid w:val="00E7705A"/>
    <w:rsid w:val="00E803F5"/>
    <w:rsid w:val="00EA173B"/>
    <w:rsid w:val="00EA304D"/>
    <w:rsid w:val="00EB4B6B"/>
    <w:rsid w:val="00EC553D"/>
    <w:rsid w:val="00EC6923"/>
    <w:rsid w:val="00ED1913"/>
    <w:rsid w:val="00ED5E73"/>
    <w:rsid w:val="00ED68B8"/>
    <w:rsid w:val="00EF3F55"/>
    <w:rsid w:val="00EF41B9"/>
    <w:rsid w:val="00EF6040"/>
    <w:rsid w:val="00F05D45"/>
    <w:rsid w:val="00F10988"/>
    <w:rsid w:val="00F2083E"/>
    <w:rsid w:val="00F22EBD"/>
    <w:rsid w:val="00F27BBE"/>
    <w:rsid w:val="00F32145"/>
    <w:rsid w:val="00F33B3F"/>
    <w:rsid w:val="00F37A0B"/>
    <w:rsid w:val="00F40346"/>
    <w:rsid w:val="00F41805"/>
    <w:rsid w:val="00F47C56"/>
    <w:rsid w:val="00F53C57"/>
    <w:rsid w:val="00F54C26"/>
    <w:rsid w:val="00F60A5C"/>
    <w:rsid w:val="00F6542E"/>
    <w:rsid w:val="00F765F5"/>
    <w:rsid w:val="00F7688D"/>
    <w:rsid w:val="00F935E6"/>
    <w:rsid w:val="00FB283D"/>
    <w:rsid w:val="00FB3B84"/>
    <w:rsid w:val="00FD5862"/>
    <w:rsid w:val="00FE2965"/>
    <w:rsid w:val="00FE2C5F"/>
    <w:rsid w:val="00FF0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9EEB7B4"/>
  <w15:chartTrackingRefBased/>
  <w15:docId w15:val="{5CAF8465-3134-412E-8280-F751B5D2E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List Bullet" w:uiPriority="99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24E45"/>
    <w:rPr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10F76"/>
    <w:pPr>
      <w:tabs>
        <w:tab w:val="center" w:pos="4153"/>
        <w:tab w:val="right" w:pos="8306"/>
      </w:tabs>
    </w:pPr>
  </w:style>
  <w:style w:type="paragraph" w:styleId="BodyTextIndent">
    <w:name w:val="Body Text Indent"/>
    <w:basedOn w:val="Normal"/>
    <w:rsid w:val="00510F76"/>
    <w:pPr>
      <w:tabs>
        <w:tab w:val="left" w:pos="360"/>
        <w:tab w:val="left" w:pos="1418"/>
      </w:tabs>
      <w:ind w:left="709" w:hanging="709"/>
    </w:pPr>
    <w:rPr>
      <w:rFonts w:ascii="Arial" w:hAnsi="Arial"/>
    </w:rPr>
  </w:style>
  <w:style w:type="paragraph" w:styleId="BodyText2">
    <w:name w:val="Body Text 2"/>
    <w:basedOn w:val="Normal"/>
    <w:rsid w:val="00E31A9C"/>
    <w:pPr>
      <w:spacing w:after="120" w:line="480" w:lineRule="auto"/>
    </w:pPr>
  </w:style>
  <w:style w:type="paragraph" w:styleId="ListParagraph">
    <w:name w:val="List Paragraph"/>
    <w:basedOn w:val="Normal"/>
    <w:uiPriority w:val="34"/>
    <w:qFormat/>
    <w:rsid w:val="006C563F"/>
    <w:pPr>
      <w:ind w:left="720"/>
    </w:pPr>
  </w:style>
  <w:style w:type="paragraph" w:styleId="Revision">
    <w:name w:val="Revision"/>
    <w:hidden/>
    <w:uiPriority w:val="99"/>
    <w:semiHidden/>
    <w:rsid w:val="003840C0"/>
    <w:rPr>
      <w:sz w:val="22"/>
      <w:lang w:eastAsia="en-US"/>
    </w:rPr>
  </w:style>
  <w:style w:type="character" w:styleId="CommentReference">
    <w:name w:val="annotation reference"/>
    <w:basedOn w:val="DefaultParagraphFont"/>
    <w:rsid w:val="00281659"/>
    <w:rPr>
      <w:sz w:val="16"/>
      <w:szCs w:val="16"/>
    </w:rPr>
  </w:style>
  <w:style w:type="paragraph" w:styleId="CommentText">
    <w:name w:val="annotation text"/>
    <w:basedOn w:val="Normal"/>
    <w:link w:val="CommentTextChar"/>
    <w:rsid w:val="00281659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81659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816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81659"/>
    <w:rPr>
      <w:b/>
      <w:bCs/>
      <w:lang w:eastAsia="en-US"/>
    </w:rPr>
  </w:style>
  <w:style w:type="paragraph" w:styleId="Footer">
    <w:name w:val="footer"/>
    <w:basedOn w:val="Normal"/>
    <w:link w:val="FooterChar"/>
    <w:rsid w:val="001074F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1074F8"/>
    <w:rPr>
      <w:sz w:val="22"/>
      <w:lang w:eastAsia="en-US"/>
    </w:rPr>
  </w:style>
  <w:style w:type="paragraph" w:styleId="ListBullet">
    <w:name w:val="List Bullet"/>
    <w:basedOn w:val="Normal"/>
    <w:uiPriority w:val="99"/>
    <w:unhideWhenUsed/>
    <w:qFormat/>
    <w:rsid w:val="007427E6"/>
    <w:pPr>
      <w:numPr>
        <w:numId w:val="17"/>
      </w:numPr>
      <w:spacing w:after="200" w:line="340" w:lineRule="exact"/>
    </w:pPr>
    <w:rPr>
      <w:rFonts w:ascii="Mind Meridian" w:eastAsiaTheme="minorHAnsi" w:hAnsi="Mind Meridian" w:cs="Times New Roman (Body CS)"/>
      <w:color w:val="000000" w:themeColor="text1"/>
      <w:sz w:val="24"/>
    </w:rPr>
  </w:style>
  <w:style w:type="character" w:styleId="Hyperlink">
    <w:name w:val="Hyperlink"/>
    <w:basedOn w:val="DefaultParagraphFont"/>
    <w:uiPriority w:val="99"/>
    <w:unhideWhenUsed/>
    <w:rsid w:val="007427E6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433CA6"/>
    <w:pPr>
      <w:spacing w:before="100" w:beforeAutospacing="1" w:after="100" w:afterAutospacing="1"/>
    </w:pPr>
    <w:rPr>
      <w:rFonts w:ascii="Aptos" w:eastAsiaTheme="minorHAnsi" w:hAnsi="Aptos" w:cs="Aptos"/>
      <w:sz w:val="24"/>
      <w:szCs w:val="24"/>
      <w:lang w:eastAsia="en-GB"/>
    </w:rPr>
  </w:style>
  <w:style w:type="character" w:customStyle="1" w:styleId="apple-tab-span">
    <w:name w:val="apple-tab-span"/>
    <w:basedOn w:val="DefaultParagraphFont"/>
    <w:rsid w:val="00947DF1"/>
  </w:style>
  <w:style w:type="character" w:styleId="Strong">
    <w:name w:val="Strong"/>
    <w:basedOn w:val="DefaultParagraphFont"/>
    <w:uiPriority w:val="22"/>
    <w:qFormat/>
    <w:rsid w:val="00B1643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7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9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unlock.org.uk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www.nacro.org.uk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ieHoward-Spink\Rochdale%20Mind\Rochdale%20Mind%20SharePoint%20-%20HR\Recruitment\AAA%20RECRUITMENT%20DOCS\Application%20Templates\TEMPLATE%20Job%20Description%20V4%20Dec%202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93A78550BFC64D96103F4A57B4F385" ma:contentTypeVersion="3" ma:contentTypeDescription="Create a new document." ma:contentTypeScope="" ma:versionID="f3f0e58911af1413bc4adc404eb98518">
  <xsd:schema xmlns:xsd="http://www.w3.org/2001/XMLSchema" xmlns:xs="http://www.w3.org/2001/XMLSchema" xmlns:p="http://schemas.microsoft.com/office/2006/metadata/properties" xmlns:ns2="718d7c89-1964-43bf-9d96-c779b3e23361" targetNamespace="http://schemas.microsoft.com/office/2006/metadata/properties" ma:root="true" ma:fieldsID="e8d5a20f971dda8eafe6e25d7939292f" ns2:_="">
    <xsd:import namespace="718d7c89-1964-43bf-9d96-c779b3e233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8d7c89-1964-43bf-9d96-c779b3e233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33A3B3A-A66E-4BA7-805C-4369B44C90F3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961D53C-2666-4AA0-8133-A4642915DDA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05A830D-B41C-49CD-AF00-1188317AB722}"/>
</file>

<file path=customXml/itemProps4.xml><?xml version="1.0" encoding="utf-8"?>
<ds:datastoreItem xmlns:ds="http://schemas.openxmlformats.org/officeDocument/2006/customXml" ds:itemID="{0FC7BAFF-46AB-49DB-8403-8E2713D222B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Job Description V4 Dec 22.dotx</Template>
  <TotalTime>0</TotalTime>
  <Pages>1</Pages>
  <Words>866</Words>
  <Characters>4942</Characters>
  <Application>Microsoft Office Word</Application>
  <DocSecurity>4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Rochdale and District Mind</vt:lpstr>
    </vt:vector>
  </TitlesOfParts>
  <Company>Rochdale &amp; District mind</Company>
  <LinksUpToDate>false</LinksUpToDate>
  <CharactersWithSpaces>5797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Rochdale and District Mind</dc:title>
  <dc:subject/>
  <dc:creator>Katie Howard-Spink</dc:creator>
  <cp:keywords/>
  <dc:description/>
  <cp:lastModifiedBy>Lorna Holden</cp:lastModifiedBy>
  <cp:revision>9</cp:revision>
  <cp:lastPrinted>2011-05-10T18:44:00Z</cp:lastPrinted>
  <dcterms:created xsi:type="dcterms:W3CDTF">2025-10-17T20:22:00Z</dcterms:created>
  <dcterms:modified xsi:type="dcterms:W3CDTF">2025-11-25T11:24:00Z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Rebecca Steele</vt:lpwstr>
  </property>
  <property fmtid="{D5CDD505-2E9C-101B-9397-08002B2CF9AE}" pid="3" name="Order">
    <vt:lpwstr>110200.000000000</vt:lpwstr>
  </property>
  <property fmtid="{D5CDD505-2E9C-101B-9397-08002B2CF9AE}" pid="4" name="display_urn:schemas-microsoft-com:office:office#Author">
    <vt:lpwstr>Rebecca Steele</vt:lpwstr>
  </property>
  <property fmtid="{D5CDD505-2E9C-101B-9397-08002B2CF9AE}" pid="5" name="ContentTypeId">
    <vt:lpwstr>0x0101009B93A78550BFC64D96103F4A57B4F385</vt:lpwstr>
  </property>
  <property fmtid="{D5CDD505-2E9C-101B-9397-08002B2CF9AE}" pid="6" name="MediaServiceImageTags">
    <vt:lpwstr/>
  </property>
</Properties>
</file>