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DB010" w14:textId="77777777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687746A" wp14:editId="0589E1C6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833ED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4D1CC3F8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6396D5C3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2C937D6C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313F5B12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66959C46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1499285C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16264852" w14:textId="77777777" w:rsidTr="0084675A">
        <w:tc>
          <w:tcPr>
            <w:tcW w:w="3436" w:type="dxa"/>
          </w:tcPr>
          <w:p w14:paraId="52AE1FB9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7D03CEED" w14:textId="008A5B10" w:rsidR="00510F76" w:rsidRPr="003266AA" w:rsidRDefault="00C05160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  <w:r>
              <w:rPr>
                <w:rFonts w:ascii="Mind Meridian Display" w:hAnsi="Mind Meridian Display" w:cs="Mind Meridian Display"/>
                <w:sz w:val="24"/>
                <w:szCs w:val="24"/>
              </w:rPr>
              <w:t>Deputy</w:t>
            </w:r>
            <w:r w:rsidR="00BA6DB8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 Manager (</w:t>
            </w:r>
            <w:r w:rsidR="004057AB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Advocacy and Crisis </w:t>
            </w:r>
            <w:r w:rsidR="004B51BF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Prevention </w:t>
            </w:r>
            <w:r w:rsidR="004057AB">
              <w:rPr>
                <w:rFonts w:ascii="Mind Meridian Display" w:hAnsi="Mind Meridian Display" w:cs="Mind Meridian Display"/>
                <w:sz w:val="24"/>
                <w:szCs w:val="24"/>
              </w:rPr>
              <w:t>Services</w:t>
            </w:r>
            <w:r w:rsidR="00BA6DB8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) </w:t>
            </w:r>
            <w:r w:rsidR="00C52A64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 </w:t>
            </w:r>
          </w:p>
        </w:tc>
      </w:tr>
      <w:tr w:rsidR="00510F76" w:rsidRPr="003266AA" w14:paraId="1BAB6055" w14:textId="77777777" w:rsidTr="0084675A">
        <w:tc>
          <w:tcPr>
            <w:tcW w:w="3436" w:type="dxa"/>
          </w:tcPr>
          <w:p w14:paraId="55B12CC2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90EE672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6417C44B" w14:textId="77777777" w:rsidTr="0084675A">
        <w:tc>
          <w:tcPr>
            <w:tcW w:w="3436" w:type="dxa"/>
          </w:tcPr>
          <w:p w14:paraId="189B6A35" w14:textId="7FB43808" w:rsidR="00510F76" w:rsidRPr="00910055" w:rsidRDefault="004B51B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sz w:val="24"/>
                <w:szCs w:val="24"/>
              </w:rPr>
              <w:t>Salary</w:t>
            </w:r>
            <w:r w:rsidR="00510F76" w:rsidRPr="00910055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18D5FB56" w14:textId="74864C24" w:rsidR="000E616B" w:rsidRPr="00B52E4C" w:rsidRDefault="006C0D58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Pr="006C0D58">
              <w:rPr>
                <w:rFonts w:ascii="Mind Meridian" w:hAnsi="Mind Meridian" w:cs="Mind Meridian"/>
                <w:sz w:val="24"/>
                <w:szCs w:val="24"/>
              </w:rPr>
              <w:t>28</w:t>
            </w:r>
            <w:r>
              <w:rPr>
                <w:rFonts w:ascii="Mind Meridian" w:hAnsi="Mind Meridian" w:cs="Mind Meridian"/>
                <w:sz w:val="24"/>
                <w:szCs w:val="24"/>
              </w:rPr>
              <w:t>,</w:t>
            </w:r>
            <w:r w:rsidRPr="006C0D58">
              <w:rPr>
                <w:rFonts w:ascii="Mind Meridian" w:hAnsi="Mind Meridian" w:cs="Mind Meridian"/>
                <w:sz w:val="24"/>
                <w:szCs w:val="24"/>
              </w:rPr>
              <w:t>736</w:t>
            </w:r>
          </w:p>
        </w:tc>
      </w:tr>
      <w:tr w:rsidR="00510F76" w:rsidRPr="003266AA" w14:paraId="3519E47E" w14:textId="77777777" w:rsidTr="0084675A">
        <w:tc>
          <w:tcPr>
            <w:tcW w:w="3436" w:type="dxa"/>
          </w:tcPr>
          <w:p w14:paraId="7ED257F8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6685C66B" w14:textId="77777777" w:rsidR="00735518" w:rsidRPr="003266AA" w:rsidRDefault="00735518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7F7134AE" w14:textId="77777777" w:rsidTr="0084675A">
        <w:tc>
          <w:tcPr>
            <w:tcW w:w="3436" w:type="dxa"/>
          </w:tcPr>
          <w:p w14:paraId="3D5F85A6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1496FCE9" w14:textId="52C4B94E" w:rsidR="00510F76" w:rsidRPr="003266AA" w:rsidRDefault="00C05160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Group Manager (Advocacy and Crisis </w:t>
            </w:r>
            <w:r w:rsidR="004B51BF">
              <w:rPr>
                <w:rFonts w:ascii="Mind Meridian" w:hAnsi="Mind Meridian" w:cs="Mind Meridian"/>
                <w:sz w:val="24"/>
                <w:szCs w:val="24"/>
              </w:rPr>
              <w:t xml:space="preserve">Prevention </w:t>
            </w:r>
            <w:r>
              <w:rPr>
                <w:rFonts w:ascii="Mind Meridian" w:hAnsi="Mind Meridian" w:cs="Mind Meridian"/>
                <w:sz w:val="24"/>
                <w:szCs w:val="24"/>
              </w:rPr>
              <w:t xml:space="preserve">Services) </w:t>
            </w:r>
            <w:r w:rsidR="002745C7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="0056439B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</w:p>
        </w:tc>
      </w:tr>
      <w:tr w:rsidR="00510F76" w:rsidRPr="003266AA" w14:paraId="38E352AB" w14:textId="77777777" w:rsidTr="0084675A">
        <w:tc>
          <w:tcPr>
            <w:tcW w:w="3436" w:type="dxa"/>
          </w:tcPr>
          <w:p w14:paraId="34FF06B3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6B0D4DF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7743026B" w14:textId="77777777" w:rsidTr="0084675A">
        <w:tc>
          <w:tcPr>
            <w:tcW w:w="3436" w:type="dxa"/>
          </w:tcPr>
          <w:p w14:paraId="03E733EE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57BFE1B7" w14:textId="161DB8A2" w:rsidR="00510F76" w:rsidRPr="003266AA" w:rsidRDefault="006E087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Advocates, </w:t>
            </w:r>
            <w:r w:rsidR="004637D5">
              <w:rPr>
                <w:rFonts w:ascii="Mind Meridian" w:hAnsi="Mind Meridian" w:cs="Mind Meridian"/>
                <w:sz w:val="24"/>
                <w:szCs w:val="24"/>
              </w:rPr>
              <w:t xml:space="preserve">Listening Lounge Workers, </w:t>
            </w:r>
            <w:r w:rsidR="00D61508">
              <w:rPr>
                <w:rFonts w:ascii="Mind Meridian" w:hAnsi="Mind Meridian" w:cs="Mind Meridian"/>
                <w:sz w:val="24"/>
                <w:szCs w:val="24"/>
              </w:rPr>
              <w:t xml:space="preserve">Forward Project and MASH workers </w:t>
            </w:r>
            <w:r w:rsidR="00203BD6">
              <w:rPr>
                <w:rFonts w:ascii="Mind Meridian" w:hAnsi="Mind Meridian" w:cs="Mind Meridian"/>
                <w:sz w:val="24"/>
                <w:szCs w:val="24"/>
              </w:rPr>
              <w:t xml:space="preserve">and other colleagues, as required </w:t>
            </w:r>
          </w:p>
        </w:tc>
      </w:tr>
      <w:tr w:rsidR="00510F76" w:rsidRPr="003266AA" w14:paraId="721C5982" w14:textId="77777777" w:rsidTr="0084675A">
        <w:tc>
          <w:tcPr>
            <w:tcW w:w="3436" w:type="dxa"/>
          </w:tcPr>
          <w:p w14:paraId="60C0B403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5BC6BBB8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47B738C1" w14:textId="77777777" w:rsidTr="0084675A">
        <w:tc>
          <w:tcPr>
            <w:tcW w:w="3436" w:type="dxa"/>
          </w:tcPr>
          <w:p w14:paraId="44A2BDFF" w14:textId="77777777" w:rsidR="00510F76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  <w:p w14:paraId="325FBD86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1DF68803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15CC95C3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7BDC2610" w14:textId="77777777" w:rsidR="00B8514C" w:rsidRDefault="00B8514C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649A15EE" w14:textId="6576064A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Location:</w:t>
            </w:r>
          </w:p>
          <w:p w14:paraId="06483F3B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1CAE5FE6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68A1CD80" w14:textId="77777777" w:rsidR="004F5F1F" w:rsidRPr="003266AA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22558443" w14:textId="61B23EEA" w:rsidR="00510F76" w:rsidRDefault="00007F9C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Cs/>
                <w:sz w:val="24"/>
                <w:szCs w:val="24"/>
              </w:rPr>
              <w:t>35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 in accordance with service requirement. </w:t>
            </w:r>
            <w:r w:rsidR="000304D8">
              <w:rPr>
                <w:rFonts w:ascii="Mind Meridian" w:hAnsi="Mind Meridian" w:cs="Mind Meridian"/>
                <w:sz w:val="24"/>
                <w:szCs w:val="24"/>
              </w:rPr>
              <w:t xml:space="preserve">Some weekend and out of hours work may be required. </w:t>
            </w:r>
          </w:p>
          <w:p w14:paraId="45BFD33C" w14:textId="77777777" w:rsidR="004F5F1F" w:rsidRDefault="004F5F1F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1F161846" w14:textId="77777777" w:rsidR="00106959" w:rsidRDefault="00106959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B1776EA" w14:textId="416A1E38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Rochdale</w:t>
            </w:r>
          </w:p>
          <w:p w14:paraId="7E39F234" w14:textId="77777777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00DB732" w14:textId="6ACAB63A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25 Days Annual Leave, rising with extended service to 32 days per year, plus statutory bank holidays pro rata</w:t>
            </w:r>
          </w:p>
          <w:p w14:paraId="7939A7D7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33E8E987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Within reason, we offer Hybrid and Flexible working arrangements to help balance work and personal commitments.</w:t>
            </w:r>
          </w:p>
          <w:p w14:paraId="0953B4CA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opportunities </w:t>
            </w:r>
          </w:p>
          <w:p w14:paraId="6B4B6D91" w14:textId="77777777" w:rsidR="004F5F1F" w:rsidRPr="003266AA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6919A77B" w14:textId="77777777" w:rsidTr="0084675A">
        <w:tc>
          <w:tcPr>
            <w:tcW w:w="3436" w:type="dxa"/>
          </w:tcPr>
          <w:p w14:paraId="5B091F4D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802A8FD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69760087" w14:textId="77777777" w:rsidTr="0084675A">
        <w:tc>
          <w:tcPr>
            <w:tcW w:w="3436" w:type="dxa"/>
          </w:tcPr>
          <w:p w14:paraId="183B1505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2DA2138B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3DD49436" w14:textId="77777777" w:rsidR="005365B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1F46B7DB" w14:textId="77777777" w:rsidR="0021790C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7081709" w14:textId="7F160EEB" w:rsidR="007427E6" w:rsidRDefault="0021790C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 xml:space="preserve">This role is subject to </w:t>
            </w:r>
            <w:r w:rsidRPr="005064A4">
              <w:rPr>
                <w:rFonts w:cs="Mind Meridian"/>
                <w:szCs w:val="24"/>
              </w:rPr>
              <w:t>an Enhanced with Barring List</w:t>
            </w:r>
            <w:r>
              <w:rPr>
                <w:rFonts w:cs="Mind Meridian"/>
                <w:szCs w:val="24"/>
              </w:rPr>
              <w:t xml:space="preserve"> Disclosure and Barring Service (DBS) Check. </w:t>
            </w:r>
            <w:r w:rsidRPr="0021790C">
              <w:rPr>
                <w:rFonts w:cs="Mind Meridian"/>
                <w:szCs w:val="24"/>
              </w:rPr>
              <w:t>A previous conviction does not necessarily preclude employment.</w:t>
            </w:r>
            <w:r w:rsidR="007427E6">
              <w:rPr>
                <w:rFonts w:cs="Mind Meridian"/>
                <w:szCs w:val="24"/>
              </w:rPr>
              <w:t xml:space="preserve"> </w:t>
            </w:r>
          </w:p>
          <w:p w14:paraId="0C68A33E" w14:textId="77777777" w:rsidR="007427E6" w:rsidRDefault="007427E6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 w:val="22"/>
                <w:szCs w:val="22"/>
              </w:rPr>
            </w:pPr>
            <w:r w:rsidRPr="007427E6">
              <w:rPr>
                <w:rFonts w:cs="Mind Meridian"/>
                <w:szCs w:val="24"/>
              </w:rPr>
              <w:lastRenderedPageBreak/>
              <w:t xml:space="preserve">If you require further information or support regarding criminal record disclosures, please visit </w:t>
            </w:r>
            <w:hyperlink r:id="rId12" w:history="1">
              <w:r w:rsidRPr="007427E6">
                <w:rPr>
                  <w:rStyle w:val="Hyperlink"/>
                  <w:rFonts w:cs="Mind Meridian"/>
                  <w:szCs w:val="24"/>
                </w:rPr>
                <w:t>www.nacro.org.uk</w:t>
              </w:r>
            </w:hyperlink>
            <w:r w:rsidRPr="007427E6">
              <w:rPr>
                <w:rFonts w:cs="Mind Meridian"/>
                <w:szCs w:val="24"/>
              </w:rPr>
              <w:t xml:space="preserve"> or </w:t>
            </w:r>
            <w:hyperlink r:id="rId13" w:history="1">
              <w:r w:rsidRPr="007427E6">
                <w:rPr>
                  <w:rStyle w:val="Hyperlink"/>
                  <w:rFonts w:cs="Mind Meridian"/>
                  <w:szCs w:val="24"/>
                </w:rPr>
                <w:t>www.unlock.org.uk</w:t>
              </w:r>
            </w:hyperlink>
          </w:p>
          <w:p w14:paraId="254B3573" w14:textId="77777777" w:rsidR="0021790C" w:rsidRPr="003266AA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14E51E5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4A8A538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To support this we embrace our values of:</w:t>
            </w:r>
          </w:p>
          <w:p w14:paraId="14D725D2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1CD29FEA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574D9771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56B7B62C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60D493F1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563C7C36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7E266F58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6EFF1DDF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4C29E441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5E5599AE" w14:textId="03151EF5" w:rsidR="008B3EC5" w:rsidRDefault="008B3EC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Job Purpose </w:t>
      </w:r>
    </w:p>
    <w:p w14:paraId="2637A194" w14:textId="77777777" w:rsidR="00F40346" w:rsidRDefault="00F40346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5B1317CA" w14:textId="439F5778" w:rsidR="00041BF4" w:rsidRDefault="006E087D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6E087D">
        <w:rPr>
          <w:rFonts w:ascii="Mind Meridian" w:eastAsiaTheme="minorHAnsi" w:hAnsi="Mind Meridian" w:cs="Mind Meridian"/>
          <w:sz w:val="24"/>
          <w:szCs w:val="24"/>
          <w:lang w:eastAsia="en-GB"/>
        </w:rPr>
        <w:t>To support the Crisis and Advocacy Services Manager in delivering responsive, rights-based support for individuals in crisis or requiring advocacy. The Deputy Manager will assist with staff supervision, case oversight, and compliance with legal frameworks.</w:t>
      </w:r>
    </w:p>
    <w:p w14:paraId="78EFFEC0" w14:textId="77777777" w:rsidR="00EA173B" w:rsidRDefault="00EA173B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238A8C17" w14:textId="642BA1ED" w:rsidR="00D06FB3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5AD88FB5" w14:textId="77777777" w:rsidR="00F40346" w:rsidRDefault="00F40346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5DF5BD05" w14:textId="77777777" w:rsidR="00376A21" w:rsidRDefault="00B94F25" w:rsidP="00376A21">
      <w:pPr>
        <w:pStyle w:val="ListParagraph"/>
        <w:numPr>
          <w:ilvl w:val="0"/>
          <w:numId w:val="35"/>
        </w:numPr>
        <w:rPr>
          <w:rFonts w:ascii="Mind Meridian" w:hAnsi="Mind Meridian" w:cs="Mind Meridian"/>
          <w:sz w:val="24"/>
          <w:szCs w:val="24"/>
          <w:lang w:eastAsia="en-GB"/>
        </w:rPr>
      </w:pPr>
      <w:bookmarkStart w:id="0" w:name="_Hlk92358990"/>
      <w:r w:rsidRPr="00376A21">
        <w:rPr>
          <w:rFonts w:ascii="Mind Meridian" w:hAnsi="Mind Meridian" w:cs="Mind Meridian"/>
          <w:sz w:val="24"/>
          <w:szCs w:val="24"/>
          <w:lang w:eastAsia="en-GB"/>
        </w:rPr>
        <w:t>Assist in managing crisis response and advocacy teams.</w:t>
      </w:r>
    </w:p>
    <w:p w14:paraId="7C5BCAAD" w14:textId="687B539F" w:rsidR="00376A21" w:rsidRDefault="00B94F25" w:rsidP="00376A21">
      <w:pPr>
        <w:pStyle w:val="ListParagraph"/>
        <w:numPr>
          <w:ilvl w:val="0"/>
          <w:numId w:val="35"/>
        </w:numPr>
        <w:rPr>
          <w:rFonts w:ascii="Mind Meridian" w:hAnsi="Mind Meridian" w:cs="Mind Meridian"/>
          <w:sz w:val="24"/>
          <w:szCs w:val="24"/>
          <w:lang w:eastAsia="en-GB"/>
        </w:rPr>
      </w:pPr>
      <w:r w:rsidRPr="00376A21">
        <w:rPr>
          <w:rFonts w:ascii="Mind Meridian" w:hAnsi="Mind Meridian" w:cs="Mind Meridian"/>
          <w:sz w:val="24"/>
          <w:szCs w:val="24"/>
          <w:lang w:eastAsia="en-GB"/>
        </w:rPr>
        <w:t xml:space="preserve">Provide case oversight and ensure adherence to advocacy standards. </w:t>
      </w:r>
    </w:p>
    <w:p w14:paraId="6AE225C8" w14:textId="5E43E695" w:rsidR="00B94F25" w:rsidRDefault="00B94F25" w:rsidP="00376A21">
      <w:pPr>
        <w:pStyle w:val="ListParagraph"/>
        <w:numPr>
          <w:ilvl w:val="0"/>
          <w:numId w:val="35"/>
        </w:numPr>
        <w:rPr>
          <w:rFonts w:ascii="Mind Meridian" w:hAnsi="Mind Meridian" w:cs="Mind Meridian"/>
          <w:sz w:val="24"/>
          <w:szCs w:val="24"/>
          <w:lang w:eastAsia="en-GB"/>
        </w:rPr>
      </w:pPr>
      <w:r w:rsidRPr="00376A21">
        <w:rPr>
          <w:rFonts w:ascii="Mind Meridian" w:hAnsi="Mind Meridian" w:cs="Mind Meridian"/>
          <w:sz w:val="24"/>
          <w:szCs w:val="24"/>
          <w:lang w:eastAsia="en-GB"/>
        </w:rPr>
        <w:t xml:space="preserve">Support safeguarding and risk management processes. </w:t>
      </w:r>
    </w:p>
    <w:p w14:paraId="3945C85B" w14:textId="77777777" w:rsidR="00376A21" w:rsidRDefault="00B94F25" w:rsidP="00376A21">
      <w:pPr>
        <w:pStyle w:val="ListParagraph"/>
        <w:numPr>
          <w:ilvl w:val="0"/>
          <w:numId w:val="35"/>
        </w:numPr>
        <w:rPr>
          <w:rFonts w:ascii="Mind Meridian" w:hAnsi="Mind Meridian" w:cs="Mind Meridian"/>
          <w:sz w:val="24"/>
          <w:szCs w:val="24"/>
          <w:lang w:eastAsia="en-GB"/>
        </w:rPr>
      </w:pPr>
      <w:r w:rsidRPr="00376A21">
        <w:rPr>
          <w:rFonts w:ascii="Mind Meridian" w:hAnsi="Mind Meridian" w:cs="Mind Meridian"/>
          <w:sz w:val="24"/>
          <w:szCs w:val="24"/>
          <w:lang w:eastAsia="en-GB"/>
        </w:rPr>
        <w:t>Monitor service performance and prepare reports.</w:t>
      </w:r>
    </w:p>
    <w:p w14:paraId="513A64DD" w14:textId="217375CB" w:rsidR="00AF67D3" w:rsidRPr="00376A21" w:rsidRDefault="00376A21" w:rsidP="00376A21">
      <w:pPr>
        <w:pStyle w:val="ListParagraph"/>
        <w:numPr>
          <w:ilvl w:val="0"/>
          <w:numId w:val="35"/>
        </w:numPr>
        <w:rPr>
          <w:rFonts w:ascii="Mind Meridian" w:hAnsi="Mind Meridian" w:cs="Mind Meridian"/>
          <w:sz w:val="24"/>
          <w:szCs w:val="24"/>
          <w:lang w:eastAsia="en-GB"/>
        </w:rPr>
      </w:pPr>
      <w:r>
        <w:rPr>
          <w:rFonts w:ascii="Mind Meridian" w:hAnsi="Mind Meridian" w:cs="Mind Meridian"/>
          <w:sz w:val="24"/>
          <w:szCs w:val="24"/>
          <w:lang w:eastAsia="en-GB"/>
        </w:rPr>
        <w:t>D</w:t>
      </w:r>
      <w:r w:rsidR="00B94F25" w:rsidRPr="00376A21">
        <w:rPr>
          <w:rFonts w:ascii="Mind Meridian" w:hAnsi="Mind Meridian" w:cs="Mind Meridian"/>
          <w:sz w:val="24"/>
          <w:szCs w:val="24"/>
          <w:lang w:eastAsia="en-GB"/>
        </w:rPr>
        <w:t>eputise for the Group Manager when required.</w:t>
      </w:r>
    </w:p>
    <w:p w14:paraId="4D9E7AA8" w14:textId="77777777" w:rsidR="00EA173B" w:rsidRPr="00376A21" w:rsidRDefault="00EA173B" w:rsidP="00AF67D3">
      <w:pPr>
        <w:ind w:firstLine="720"/>
        <w:rPr>
          <w:rFonts w:ascii="Mind Meridian" w:hAnsi="Mind Meridian" w:cs="Mind Meridian"/>
          <w:sz w:val="24"/>
          <w:szCs w:val="24"/>
        </w:rPr>
      </w:pPr>
    </w:p>
    <w:p w14:paraId="4707711B" w14:textId="714A61FF" w:rsidR="00AF67D3" w:rsidRPr="00AF67D3" w:rsidRDefault="00AF67D3" w:rsidP="00AF67D3">
      <w:pPr>
        <w:ind w:firstLine="720"/>
        <w:rPr>
          <w:sz w:val="24"/>
          <w:szCs w:val="24"/>
          <w:lang w:eastAsia="en-GB"/>
        </w:rPr>
      </w:pPr>
      <w:r>
        <w:rPr>
          <w:rFonts w:ascii="Mind Meridian" w:hAnsi="Mind Meridian" w:cs="Mind Meridian"/>
          <w:sz w:val="24"/>
          <w:szCs w:val="24"/>
        </w:rPr>
        <w:t xml:space="preserve">Support the </w:t>
      </w:r>
      <w:r w:rsidR="000C576F">
        <w:rPr>
          <w:rFonts w:ascii="Mind Meridian" w:hAnsi="Mind Meridian" w:cs="Mind Meridian"/>
          <w:sz w:val="24"/>
          <w:szCs w:val="24"/>
        </w:rPr>
        <w:t>G</w:t>
      </w:r>
      <w:r>
        <w:rPr>
          <w:rFonts w:ascii="Mind Meridian" w:hAnsi="Mind Meridian" w:cs="Mind Meridian"/>
          <w:sz w:val="24"/>
          <w:szCs w:val="24"/>
        </w:rPr>
        <w:t xml:space="preserve">roup Manager to : </w:t>
      </w:r>
    </w:p>
    <w:p w14:paraId="79B94E96" w14:textId="0A42FD98" w:rsidR="00A06CF8" w:rsidRPr="006C0D58" w:rsidRDefault="00A06CF8" w:rsidP="00F40346">
      <w:pPr>
        <w:pStyle w:val="ListParagraph"/>
        <w:numPr>
          <w:ilvl w:val="0"/>
          <w:numId w:val="32"/>
        </w:numPr>
        <w:rPr>
          <w:color w:val="000000" w:themeColor="text1"/>
          <w:sz w:val="24"/>
          <w:szCs w:val="24"/>
          <w:lang w:eastAsia="en-GB"/>
        </w:rPr>
      </w:pPr>
      <w:r w:rsidRPr="006C0D58">
        <w:rPr>
          <w:rFonts w:ascii="Mind Meridian" w:hAnsi="Mind Meridian" w:cs="Mind Meridian"/>
          <w:color w:val="000000" w:themeColor="text1"/>
          <w:sz w:val="24"/>
          <w:szCs w:val="24"/>
        </w:rPr>
        <w:t>Ensure services meet contractual, legal, and quality standards, including safeguarding, GDPR, and clinical governance.</w:t>
      </w:r>
    </w:p>
    <w:p w14:paraId="5508BE43" w14:textId="77777777" w:rsidR="00A06CF8" w:rsidRPr="006C0D58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color w:val="000000" w:themeColor="text1"/>
          <w:sz w:val="24"/>
          <w:szCs w:val="24"/>
        </w:rPr>
      </w:pPr>
      <w:r w:rsidRPr="006C0D58">
        <w:rPr>
          <w:rFonts w:ascii="Mind Meridian" w:hAnsi="Mind Meridian" w:cs="Mind Meridian"/>
          <w:color w:val="000000" w:themeColor="text1"/>
          <w:sz w:val="24"/>
          <w:szCs w:val="24"/>
        </w:rPr>
        <w:t>Monitor and evaluate service performance, using data and feedback to inform improvements.</w:t>
      </w:r>
    </w:p>
    <w:p w14:paraId="4B77EE3A" w14:textId="77777777" w:rsidR="00A06CF8" w:rsidRPr="006C0D58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color w:val="000000" w:themeColor="text1"/>
          <w:sz w:val="24"/>
          <w:szCs w:val="24"/>
        </w:rPr>
      </w:pPr>
      <w:r w:rsidRPr="006C0D58">
        <w:rPr>
          <w:rFonts w:ascii="Mind Meridian" w:hAnsi="Mind Meridian" w:cs="Mind Meridian"/>
          <w:color w:val="000000" w:themeColor="text1"/>
          <w:sz w:val="24"/>
          <w:szCs w:val="24"/>
        </w:rPr>
        <w:t>Ensure services are delivered within budget and collaborate with the Finance Manager on financial planning and reporting.</w:t>
      </w:r>
    </w:p>
    <w:p w14:paraId="52FAF166" w14:textId="4E6CB489" w:rsidR="00A06CF8" w:rsidRPr="006C0D58" w:rsidRDefault="00064641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color w:val="000000" w:themeColor="text1"/>
          <w:sz w:val="24"/>
          <w:szCs w:val="24"/>
        </w:rPr>
      </w:pPr>
      <w:r>
        <w:rPr>
          <w:rFonts w:ascii="Mind Meridian" w:hAnsi="Mind Meridian" w:cs="Mind Meridian"/>
          <w:color w:val="000000" w:themeColor="text1"/>
          <w:sz w:val="24"/>
          <w:szCs w:val="24"/>
        </w:rPr>
        <w:t>Contribute to the strategic d</w:t>
      </w:r>
      <w:r w:rsidR="006C0D58">
        <w:rPr>
          <w:rFonts w:ascii="Mind Meridian" w:hAnsi="Mind Meridian" w:cs="Mind Meridian"/>
          <w:color w:val="000000" w:themeColor="text1"/>
          <w:sz w:val="24"/>
          <w:szCs w:val="24"/>
        </w:rPr>
        <w:t>evelop</w:t>
      </w:r>
      <w:r>
        <w:rPr>
          <w:rFonts w:ascii="Mind Meridian" w:hAnsi="Mind Meridian" w:cs="Mind Meridian"/>
          <w:color w:val="000000" w:themeColor="text1"/>
          <w:sz w:val="24"/>
          <w:szCs w:val="24"/>
        </w:rPr>
        <w:t>ment of</w:t>
      </w:r>
      <w:r w:rsidR="00E565DE">
        <w:rPr>
          <w:rFonts w:ascii="Mind Meridian" w:hAnsi="Mind Meridian" w:cs="Mind Meridian"/>
          <w:color w:val="000000" w:themeColor="text1"/>
          <w:sz w:val="24"/>
          <w:szCs w:val="24"/>
        </w:rPr>
        <w:t xml:space="preserve"> Advocacy &amp; Crisis Prevention</w:t>
      </w:r>
      <w:r w:rsidR="006C0D58">
        <w:rPr>
          <w:rFonts w:ascii="Mind Meridian" w:hAnsi="Mind Meridian" w:cs="Mind Meridian"/>
          <w:color w:val="000000" w:themeColor="text1"/>
          <w:sz w:val="24"/>
          <w:szCs w:val="24"/>
        </w:rPr>
        <w:t xml:space="preserve"> </w:t>
      </w:r>
      <w:r w:rsidR="00A06CF8" w:rsidRPr="006C0D58">
        <w:rPr>
          <w:rFonts w:ascii="Mind Meridian" w:hAnsi="Mind Meridian" w:cs="Mind Meridian"/>
          <w:color w:val="000000" w:themeColor="text1"/>
          <w:sz w:val="24"/>
          <w:szCs w:val="24"/>
        </w:rPr>
        <w:t>services, identifying opportunities for innovation and growth.</w:t>
      </w:r>
    </w:p>
    <w:p w14:paraId="000BB717" w14:textId="77777777" w:rsidR="00A06CF8" w:rsidRPr="00F40346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sz w:val="24"/>
          <w:szCs w:val="24"/>
        </w:rPr>
      </w:pPr>
      <w:r w:rsidRPr="00F40346">
        <w:rPr>
          <w:rFonts w:ascii="Mind Meridian" w:hAnsi="Mind Meridian" w:cs="Mind Meridian"/>
          <w:sz w:val="24"/>
          <w:szCs w:val="24"/>
        </w:rPr>
        <w:t>Support tendering and funding applications, working with colleagues to develop compelling proposals.</w:t>
      </w:r>
    </w:p>
    <w:p w14:paraId="5C7BA972" w14:textId="77777777" w:rsidR="00A06CF8" w:rsidRPr="00F40346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sz w:val="24"/>
          <w:szCs w:val="24"/>
        </w:rPr>
      </w:pPr>
      <w:r w:rsidRPr="00F40346">
        <w:rPr>
          <w:rFonts w:ascii="Mind Meridian" w:hAnsi="Mind Meridian" w:cs="Mind Meridian"/>
          <w:sz w:val="24"/>
          <w:szCs w:val="24"/>
        </w:rPr>
        <w:t>Build and maintain relationships with commissioners, funders, and community partners.</w:t>
      </w:r>
    </w:p>
    <w:p w14:paraId="0F206E2F" w14:textId="77777777" w:rsidR="00A06CF8" w:rsidRPr="00F40346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sz w:val="24"/>
          <w:szCs w:val="24"/>
        </w:rPr>
      </w:pPr>
      <w:r w:rsidRPr="00F40346">
        <w:rPr>
          <w:rFonts w:ascii="Mind Meridian" w:hAnsi="Mind Meridian" w:cs="Mind Meridian"/>
          <w:sz w:val="24"/>
          <w:szCs w:val="24"/>
        </w:rPr>
        <w:t>Support the professional development of staff and volunteers through supervision, appraisal, and training.</w:t>
      </w:r>
    </w:p>
    <w:p w14:paraId="6A2FB42C" w14:textId="77777777" w:rsidR="00A06CF8" w:rsidRPr="00F40346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sz w:val="24"/>
          <w:szCs w:val="24"/>
        </w:rPr>
      </w:pPr>
      <w:r w:rsidRPr="00F40346">
        <w:rPr>
          <w:rFonts w:ascii="Mind Meridian" w:hAnsi="Mind Meridian" w:cs="Mind Meridian"/>
          <w:sz w:val="24"/>
          <w:szCs w:val="24"/>
        </w:rPr>
        <w:t>Work with HR and senior colleagues to identify training needs and promote wellbeing in the workplace.</w:t>
      </w:r>
    </w:p>
    <w:p w14:paraId="431FF78B" w14:textId="3BFCA271" w:rsidR="00A06CF8" w:rsidRPr="00F40346" w:rsidRDefault="00A06CF8" w:rsidP="00F40346">
      <w:pPr>
        <w:pStyle w:val="ListParagraph"/>
        <w:numPr>
          <w:ilvl w:val="0"/>
          <w:numId w:val="32"/>
        </w:numPr>
        <w:rPr>
          <w:rFonts w:ascii="Mind Meridian" w:hAnsi="Mind Meridian" w:cs="Mind Meridian"/>
          <w:sz w:val="24"/>
          <w:szCs w:val="24"/>
        </w:rPr>
      </w:pPr>
      <w:r w:rsidRPr="00F40346">
        <w:rPr>
          <w:rFonts w:ascii="Mind Meridian" w:hAnsi="Mind Meridian" w:cs="Mind Meridian"/>
          <w:sz w:val="24"/>
          <w:szCs w:val="24"/>
        </w:rPr>
        <w:lastRenderedPageBreak/>
        <w:t xml:space="preserve">Lead safeguarding practice within </w:t>
      </w:r>
      <w:r w:rsidR="003B24E0">
        <w:rPr>
          <w:rFonts w:ascii="Mind Meridian" w:hAnsi="Mind Meridian" w:cs="Mind Meridian"/>
          <w:sz w:val="24"/>
          <w:szCs w:val="24"/>
        </w:rPr>
        <w:t>the group</w:t>
      </w:r>
      <w:r w:rsidRPr="00F40346">
        <w:rPr>
          <w:rFonts w:ascii="Mind Meridian" w:hAnsi="Mind Meridian" w:cs="Mind Meridian"/>
          <w:sz w:val="24"/>
          <w:szCs w:val="24"/>
        </w:rPr>
        <w:t>, ensuring robust policies and procedures are in place.</w:t>
      </w:r>
    </w:p>
    <w:p w14:paraId="3C685721" w14:textId="77777777" w:rsidR="00A06CF8" w:rsidRPr="00A06CF8" w:rsidRDefault="00A06CF8" w:rsidP="00A06CF8">
      <w:pPr>
        <w:numPr>
          <w:ilvl w:val="0"/>
          <w:numId w:val="29"/>
        </w:numPr>
        <w:rPr>
          <w:rFonts w:ascii="Mind Meridian" w:hAnsi="Mind Meridian" w:cs="Mind Meridian"/>
          <w:sz w:val="24"/>
          <w:szCs w:val="24"/>
        </w:rPr>
      </w:pPr>
      <w:r w:rsidRPr="00A06CF8">
        <w:rPr>
          <w:rFonts w:ascii="Mind Meridian" w:hAnsi="Mind Meridian" w:cs="Mind Meridian"/>
          <w:sz w:val="24"/>
          <w:szCs w:val="24"/>
        </w:rPr>
        <w:t>Identify and manage risks, reporting to senior leadership as required.</w:t>
      </w:r>
    </w:p>
    <w:p w14:paraId="09E35958" w14:textId="77777777" w:rsidR="00A06CF8" w:rsidRPr="00A06CF8" w:rsidRDefault="00A06CF8" w:rsidP="00A06CF8">
      <w:pPr>
        <w:numPr>
          <w:ilvl w:val="0"/>
          <w:numId w:val="29"/>
        </w:numPr>
        <w:rPr>
          <w:rFonts w:ascii="Mind Meridian" w:hAnsi="Mind Meridian" w:cs="Mind Meridian"/>
          <w:sz w:val="24"/>
          <w:szCs w:val="24"/>
        </w:rPr>
      </w:pPr>
      <w:r w:rsidRPr="00A06CF8">
        <w:rPr>
          <w:rFonts w:ascii="Mind Meridian" w:hAnsi="Mind Meridian" w:cs="Mind Meridian"/>
          <w:sz w:val="24"/>
          <w:szCs w:val="24"/>
        </w:rPr>
        <w:t>Ensure service users are meaningfully involved in the design and delivery of services.</w:t>
      </w:r>
    </w:p>
    <w:p w14:paraId="71E73BF7" w14:textId="77777777" w:rsidR="00A06CF8" w:rsidRPr="00A06CF8" w:rsidRDefault="00A06CF8" w:rsidP="00A06CF8">
      <w:pPr>
        <w:numPr>
          <w:ilvl w:val="0"/>
          <w:numId w:val="29"/>
        </w:numPr>
        <w:rPr>
          <w:rFonts w:ascii="Mind Meridian" w:hAnsi="Mind Meridian" w:cs="Mind Meridian"/>
          <w:sz w:val="24"/>
          <w:szCs w:val="24"/>
        </w:rPr>
      </w:pPr>
      <w:r w:rsidRPr="00A06CF8">
        <w:rPr>
          <w:rFonts w:ascii="Mind Meridian" w:hAnsi="Mind Meridian" w:cs="Mind Meridian"/>
          <w:sz w:val="24"/>
          <w:szCs w:val="24"/>
        </w:rPr>
        <w:t>Promote services through outreach, networking, and partnership working to reach underserved communities.</w:t>
      </w:r>
    </w:p>
    <w:p w14:paraId="4EF45902" w14:textId="77777777" w:rsidR="00A06CF8" w:rsidRPr="00A06CF8" w:rsidRDefault="00A06CF8" w:rsidP="00A06CF8">
      <w:pPr>
        <w:numPr>
          <w:ilvl w:val="0"/>
          <w:numId w:val="29"/>
        </w:numPr>
        <w:rPr>
          <w:rFonts w:ascii="Mind Meridian" w:hAnsi="Mind Meridian" w:cs="Mind Meridian"/>
          <w:sz w:val="24"/>
          <w:szCs w:val="24"/>
        </w:rPr>
      </w:pPr>
      <w:r w:rsidRPr="00A06CF8">
        <w:rPr>
          <w:rFonts w:ascii="Mind Meridian" w:hAnsi="Mind Meridian" w:cs="Mind Meridian"/>
          <w:sz w:val="24"/>
          <w:szCs w:val="24"/>
        </w:rPr>
        <w:t>Prepare reports for internal and external stakeholders, including the Board of Trustees.</w:t>
      </w:r>
    </w:p>
    <w:p w14:paraId="0F077952" w14:textId="77777777" w:rsidR="00A06CF8" w:rsidRDefault="00A06CF8" w:rsidP="00A06CF8">
      <w:pPr>
        <w:numPr>
          <w:ilvl w:val="0"/>
          <w:numId w:val="29"/>
        </w:numPr>
        <w:rPr>
          <w:rFonts w:ascii="Mind Meridian" w:hAnsi="Mind Meridian" w:cs="Mind Meridian"/>
          <w:sz w:val="24"/>
          <w:szCs w:val="24"/>
        </w:rPr>
      </w:pPr>
      <w:r w:rsidRPr="00A06CF8">
        <w:rPr>
          <w:rFonts w:ascii="Mind Meridian" w:hAnsi="Mind Meridian" w:cs="Mind Meridian"/>
          <w:sz w:val="24"/>
          <w:szCs w:val="24"/>
        </w:rPr>
        <w:t>Represent Rochdale and District Mind at external meetings, forums, and events.</w:t>
      </w:r>
    </w:p>
    <w:p w14:paraId="3D671548" w14:textId="111E92C5" w:rsidR="00254452" w:rsidRPr="00A06CF8" w:rsidRDefault="00254452" w:rsidP="00A06CF8">
      <w:pPr>
        <w:numPr>
          <w:ilvl w:val="0"/>
          <w:numId w:val="29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Where necessary manage an operational caseload.</w:t>
      </w:r>
    </w:p>
    <w:p w14:paraId="2CC5FF3B" w14:textId="77777777" w:rsidR="00A06CF8" w:rsidRPr="00A06CF8" w:rsidRDefault="00A06CF8" w:rsidP="00A06CF8">
      <w:pPr>
        <w:rPr>
          <w:rFonts w:ascii="Mind Meridian" w:hAnsi="Mind Meridian" w:cs="Mind Meridian"/>
          <w:b/>
          <w:bCs/>
          <w:sz w:val="24"/>
          <w:szCs w:val="24"/>
        </w:rPr>
      </w:pPr>
    </w:p>
    <w:p w14:paraId="29613E74" w14:textId="77777777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12A5A50F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77B9FDC6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35498027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5FC62F4F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32F46662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65087E56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0"/>
    <w:p w14:paraId="11E3A70D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52EE84E1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001FE08D" w14:textId="77777777" w:rsidTr="00547481">
        <w:trPr>
          <w:trHeight w:val="677"/>
        </w:trPr>
        <w:tc>
          <w:tcPr>
            <w:tcW w:w="2802" w:type="dxa"/>
          </w:tcPr>
          <w:p w14:paraId="236C9457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178396F7" w14:textId="2E71AD5D" w:rsidR="00510F76" w:rsidRPr="00C7744A" w:rsidRDefault="00C7744A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SLT</w:t>
            </w:r>
          </w:p>
          <w:p w14:paraId="2E432E8A" w14:textId="77777777" w:rsidR="00507163" w:rsidRPr="00C7744A" w:rsidRDefault="00507163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5D2F6F" w14:textId="77777777" w:rsidR="00510F76" w:rsidRPr="00C7744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C7744A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2BF1A438" w14:textId="77777777" w:rsidR="00924E45" w:rsidRPr="00C7744A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035CB96" w14:textId="77777777" w:rsidR="00924E45" w:rsidRPr="00C7744A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AD03220" w14:textId="1AB7CADD" w:rsidR="00273DB1" w:rsidRPr="00C7744A" w:rsidRDefault="00C7744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C7744A">
              <w:rPr>
                <w:rFonts w:ascii="Mind Meridian" w:hAnsi="Mind Meridian" w:cs="Mind Meridian"/>
                <w:sz w:val="24"/>
                <w:szCs w:val="24"/>
              </w:rPr>
              <w:t>13/02/2026</w:t>
            </w:r>
          </w:p>
        </w:tc>
      </w:tr>
      <w:tr w:rsidR="00510F76" w:rsidRPr="00547481" w14:paraId="3C094504" w14:textId="77777777" w:rsidTr="00547481">
        <w:tc>
          <w:tcPr>
            <w:tcW w:w="2802" w:type="dxa"/>
          </w:tcPr>
          <w:p w14:paraId="61F63C6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3E789B61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3EDBD8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428D472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40EF6BD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0941FA13" w14:textId="77777777" w:rsidTr="00547481">
        <w:tc>
          <w:tcPr>
            <w:tcW w:w="2802" w:type="dxa"/>
          </w:tcPr>
          <w:p w14:paraId="4AA9747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61E67E3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8483D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C24E4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55BFECFC" w14:textId="77777777" w:rsidTr="00547481">
        <w:tc>
          <w:tcPr>
            <w:tcW w:w="2802" w:type="dxa"/>
          </w:tcPr>
          <w:p w14:paraId="43235D2E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3EBA82F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143FA5C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8C7D84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289B3A6F" w14:textId="77777777" w:rsidTr="006C3A62">
        <w:trPr>
          <w:trHeight w:val="636"/>
        </w:trPr>
        <w:tc>
          <w:tcPr>
            <w:tcW w:w="2802" w:type="dxa"/>
          </w:tcPr>
          <w:p w14:paraId="3EF3624E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A0F0D4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E7C0B98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D59AA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3CF24D2C" w14:textId="5D421D1B" w:rsidR="0032711C" w:rsidRDefault="0032711C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p w14:paraId="4C636A14" w14:textId="77777777" w:rsidR="0032711C" w:rsidRDefault="0032711C">
      <w:p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br w:type="page"/>
      </w:r>
    </w:p>
    <w:p w14:paraId="1AAC40E4" w14:textId="026FDB05" w:rsidR="00510F76" w:rsidRPr="000075AF" w:rsidRDefault="0032711C" w:rsidP="00D06FB3">
      <w:pPr>
        <w:ind w:left="720" w:hanging="720"/>
        <w:rPr>
          <w:rFonts w:ascii="Mind Meridian" w:hAnsi="Mind Meridian" w:cs="Mind Meridian"/>
          <w:b/>
          <w:bCs/>
          <w:sz w:val="24"/>
          <w:szCs w:val="24"/>
        </w:rPr>
      </w:pPr>
      <w:r w:rsidRPr="000075AF">
        <w:rPr>
          <w:rFonts w:ascii="Mind Meridian" w:hAnsi="Mind Meridian" w:cs="Mind Meridian"/>
          <w:b/>
          <w:bCs/>
          <w:sz w:val="24"/>
          <w:szCs w:val="24"/>
        </w:rPr>
        <w:lastRenderedPageBreak/>
        <w:t xml:space="preserve">Person Specification </w:t>
      </w:r>
    </w:p>
    <w:p w14:paraId="59557975" w14:textId="77777777" w:rsidR="00D4142A" w:rsidRDefault="00D4142A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p w14:paraId="66E9A139" w14:textId="77777777" w:rsidR="00C25185" w:rsidRPr="00C25185" w:rsidRDefault="00C25185" w:rsidP="00C25185">
      <w:pPr>
        <w:ind w:left="720" w:hanging="720"/>
        <w:rPr>
          <w:rFonts w:ascii="Mind Meridian" w:hAnsi="Mind Meridian" w:cs="Mind Meridian"/>
          <w:b/>
          <w:bCs/>
          <w:sz w:val="24"/>
          <w:szCs w:val="24"/>
        </w:rPr>
      </w:pPr>
      <w:r w:rsidRPr="00C25185">
        <w:rPr>
          <w:rFonts w:ascii="Mind Meridian" w:hAnsi="Mind Meridian" w:cs="Mind Meridian"/>
          <w:b/>
          <w:bCs/>
          <w:sz w:val="24"/>
          <w:szCs w:val="24"/>
        </w:rPr>
        <w:t xml:space="preserve">Experience </w:t>
      </w:r>
    </w:p>
    <w:p w14:paraId="0C5934AB" w14:textId="77777777" w:rsidR="004010CB" w:rsidRDefault="004010CB" w:rsidP="004010CB">
      <w:pPr>
        <w:pStyle w:val="ListParagraph"/>
        <w:numPr>
          <w:ilvl w:val="0"/>
          <w:numId w:val="34"/>
        </w:numPr>
        <w:tabs>
          <w:tab w:val="left" w:pos="993"/>
        </w:tabs>
        <w:ind w:left="426" w:firstLine="0"/>
        <w:rPr>
          <w:rFonts w:ascii="Mind Meridian" w:hAnsi="Mind Meridian" w:cs="Mind Meridian"/>
          <w:sz w:val="24"/>
          <w:szCs w:val="24"/>
        </w:rPr>
      </w:pPr>
      <w:r w:rsidRPr="004010CB">
        <w:rPr>
          <w:rFonts w:ascii="Mind Meridian" w:hAnsi="Mind Meridian" w:cs="Mind Meridian"/>
          <w:sz w:val="24"/>
          <w:szCs w:val="24"/>
        </w:rPr>
        <w:t>Experience in crisis intervention or advocacy services.</w:t>
      </w:r>
    </w:p>
    <w:p w14:paraId="5C436BE8" w14:textId="77777777" w:rsidR="004010CB" w:rsidRDefault="004010CB" w:rsidP="004010CB">
      <w:pPr>
        <w:pStyle w:val="ListParagraph"/>
        <w:numPr>
          <w:ilvl w:val="0"/>
          <w:numId w:val="34"/>
        </w:numPr>
        <w:tabs>
          <w:tab w:val="left" w:pos="993"/>
        </w:tabs>
        <w:ind w:left="426" w:firstLine="0"/>
        <w:rPr>
          <w:rFonts w:ascii="Mind Meridian" w:hAnsi="Mind Meridian" w:cs="Mind Meridian"/>
          <w:sz w:val="24"/>
          <w:szCs w:val="24"/>
        </w:rPr>
      </w:pPr>
      <w:r w:rsidRPr="004010CB">
        <w:rPr>
          <w:rFonts w:ascii="Mind Meridian" w:hAnsi="Mind Meridian" w:cs="Mind Meridian"/>
          <w:sz w:val="24"/>
          <w:szCs w:val="24"/>
        </w:rPr>
        <w:t>Supervisory experience.</w:t>
      </w:r>
    </w:p>
    <w:p w14:paraId="191EBBAB" w14:textId="77777777" w:rsidR="004010CB" w:rsidRPr="004010CB" w:rsidRDefault="004010CB" w:rsidP="004010CB">
      <w:pPr>
        <w:pStyle w:val="ListParagraph"/>
        <w:tabs>
          <w:tab w:val="left" w:pos="993"/>
        </w:tabs>
        <w:ind w:left="426"/>
        <w:rPr>
          <w:rFonts w:ascii="Mind Meridian" w:hAnsi="Mind Meridian" w:cs="Mind Meridian"/>
          <w:sz w:val="24"/>
          <w:szCs w:val="24"/>
        </w:rPr>
      </w:pPr>
    </w:p>
    <w:p w14:paraId="6F369D39" w14:textId="77777777" w:rsidR="00C25185" w:rsidRDefault="00C25185" w:rsidP="00C25185">
      <w:pPr>
        <w:ind w:left="720" w:hanging="720"/>
        <w:rPr>
          <w:rFonts w:ascii="Mind Meridian" w:hAnsi="Mind Meridian" w:cs="Mind Meridian"/>
          <w:sz w:val="24"/>
          <w:szCs w:val="24"/>
        </w:rPr>
      </w:pPr>
      <w:r w:rsidRPr="00C25185">
        <w:rPr>
          <w:rFonts w:ascii="Mind Meridian" w:hAnsi="Mind Meridian" w:cs="Mind Meridian"/>
          <w:b/>
          <w:bCs/>
          <w:sz w:val="24"/>
          <w:szCs w:val="24"/>
        </w:rPr>
        <w:t>Skills &amp; Abilities-</w:t>
      </w:r>
      <w:r w:rsidRPr="00C25185">
        <w:rPr>
          <w:rFonts w:ascii="Mind Meridian" w:hAnsi="Mind Meridian" w:cs="Mind Meridian"/>
          <w:sz w:val="24"/>
          <w:szCs w:val="24"/>
        </w:rPr>
        <w:t xml:space="preserve"> </w:t>
      </w:r>
    </w:p>
    <w:p w14:paraId="5B0F3DBB" w14:textId="77777777" w:rsidR="00C25185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Strong leadership and team management skills.</w:t>
      </w:r>
    </w:p>
    <w:p w14:paraId="12060086" w14:textId="77777777" w:rsidR="004010CB" w:rsidRPr="004010CB" w:rsidRDefault="004010CB" w:rsidP="004010CB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4010CB">
        <w:rPr>
          <w:rFonts w:ascii="Mind Meridian" w:hAnsi="Mind Meridian" w:cs="Mind Meridian"/>
          <w:sz w:val="24"/>
          <w:szCs w:val="24"/>
        </w:rPr>
        <w:t>Strong organisational and interpersonal skills.</w:t>
      </w:r>
    </w:p>
    <w:p w14:paraId="1F939934" w14:textId="77777777" w:rsidR="00C25185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Excellent communication and interpersonal skills.</w:t>
      </w:r>
    </w:p>
    <w:p w14:paraId="3DA3974A" w14:textId="77777777" w:rsidR="00C25185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Ability to work strategically and operationally.</w:t>
      </w:r>
    </w:p>
    <w:p w14:paraId="0EF2356B" w14:textId="32EA6E9A" w:rsidR="00C25185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Skilled in safeguarding and risk management</w:t>
      </w:r>
    </w:p>
    <w:p w14:paraId="67AFF59A" w14:textId="00150525" w:rsidR="00614E90" w:rsidRPr="001766B6" w:rsidRDefault="00D63F8A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D63F8A">
        <w:rPr>
          <w:rFonts w:ascii="Mind Meridian" w:hAnsi="Mind Meridian" w:cs="Mind Meridian"/>
          <w:sz w:val="24"/>
          <w:szCs w:val="24"/>
        </w:rPr>
        <w:t>Ability to design and implement outreach strategies</w:t>
      </w:r>
    </w:p>
    <w:p w14:paraId="52967BCB" w14:textId="77777777" w:rsidR="00C25185" w:rsidRDefault="00C25185" w:rsidP="00C25185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p w14:paraId="4A82E91E" w14:textId="77777777" w:rsidR="00C45F12" w:rsidRDefault="00C25185" w:rsidP="00C25185">
      <w:pPr>
        <w:ind w:left="720" w:hanging="720"/>
        <w:rPr>
          <w:rFonts w:ascii="Mind Meridian" w:hAnsi="Mind Meridian" w:cs="Mind Meridian"/>
          <w:sz w:val="24"/>
          <w:szCs w:val="24"/>
        </w:rPr>
      </w:pPr>
      <w:r w:rsidRPr="00C45F12">
        <w:rPr>
          <w:rFonts w:ascii="Mind Meridian" w:hAnsi="Mind Meridian" w:cs="Mind Meridian"/>
          <w:b/>
          <w:bCs/>
          <w:sz w:val="24"/>
          <w:szCs w:val="24"/>
        </w:rPr>
        <w:t>Knowledge</w:t>
      </w:r>
    </w:p>
    <w:p w14:paraId="1232C5BF" w14:textId="77777777" w:rsidR="004010CB" w:rsidRPr="004010CB" w:rsidRDefault="004010CB" w:rsidP="004010CB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4010CB">
        <w:rPr>
          <w:rFonts w:ascii="Mind Meridian" w:hAnsi="Mind Meridian" w:cs="Mind Meridian"/>
          <w:sz w:val="24"/>
          <w:szCs w:val="24"/>
        </w:rPr>
        <w:t>Knowledge of relevant legislation (Mental Health Act, Care Act).</w:t>
      </w:r>
    </w:p>
    <w:p w14:paraId="263C1F98" w14:textId="77777777" w:rsidR="00C45F12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Understanding of mental health and wellbeing issues.</w:t>
      </w:r>
    </w:p>
    <w:p w14:paraId="5B07434C" w14:textId="77777777" w:rsidR="00C45F12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Knowledge of clinical governance and therapeutic frameworks.</w:t>
      </w:r>
    </w:p>
    <w:p w14:paraId="2A12139A" w14:textId="77777777" w:rsidR="00C45F12" w:rsidRPr="001766B6" w:rsidRDefault="00C25185" w:rsidP="004010CB">
      <w:pPr>
        <w:pStyle w:val="ListParagraph"/>
        <w:numPr>
          <w:ilvl w:val="0"/>
          <w:numId w:val="30"/>
        </w:numPr>
        <w:ind w:left="0" w:firstLine="284"/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Awareness of equality, diversity, and inclusion in service delivery.</w:t>
      </w:r>
    </w:p>
    <w:p w14:paraId="57480F97" w14:textId="77777777" w:rsidR="00C45F12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Familiarity with GDPR and other compliance requirements.</w:t>
      </w:r>
    </w:p>
    <w:p w14:paraId="28B6415A" w14:textId="77777777" w:rsidR="00C45F12" w:rsidRDefault="00C45F12" w:rsidP="00C25185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p w14:paraId="51E10531" w14:textId="77777777" w:rsidR="00C45F12" w:rsidRPr="00DC6865" w:rsidRDefault="00C25185" w:rsidP="00C25185">
      <w:pPr>
        <w:ind w:left="720" w:hanging="720"/>
        <w:rPr>
          <w:rFonts w:ascii="Mind Meridian" w:hAnsi="Mind Meridian" w:cs="Mind Meridian"/>
          <w:b/>
          <w:bCs/>
          <w:sz w:val="24"/>
          <w:szCs w:val="24"/>
        </w:rPr>
      </w:pPr>
      <w:r w:rsidRPr="00DC6865">
        <w:rPr>
          <w:rFonts w:ascii="Mind Meridian" w:hAnsi="Mind Meridian" w:cs="Mind Meridian"/>
          <w:b/>
          <w:bCs/>
          <w:sz w:val="24"/>
          <w:szCs w:val="24"/>
        </w:rPr>
        <w:t>Values &amp; Approach</w:t>
      </w:r>
    </w:p>
    <w:p w14:paraId="2DE8F970" w14:textId="77777777" w:rsidR="00C45F12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Commitment to Rochdale and District Mind’s values.</w:t>
      </w:r>
    </w:p>
    <w:p w14:paraId="11453E85" w14:textId="77777777" w:rsidR="00DC6865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Person-centred and trauma-informed approach.</w:t>
      </w:r>
    </w:p>
    <w:p w14:paraId="3F097D2B" w14:textId="77777777" w:rsidR="00DC6865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>Commitment to anti-discriminatory practice and service user empowerment.</w:t>
      </w:r>
    </w:p>
    <w:p w14:paraId="0EF0DC35" w14:textId="77777777" w:rsidR="00DC6865" w:rsidRDefault="00DC6865" w:rsidP="00C25185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p w14:paraId="7A921183" w14:textId="77777777" w:rsidR="00AF5082" w:rsidRDefault="00C25185" w:rsidP="00C25185">
      <w:pPr>
        <w:ind w:left="720" w:hanging="720"/>
        <w:rPr>
          <w:rFonts w:ascii="Mind Meridian" w:hAnsi="Mind Meridian" w:cs="Mind Meridian"/>
          <w:b/>
          <w:bCs/>
          <w:sz w:val="24"/>
          <w:szCs w:val="24"/>
        </w:rPr>
      </w:pPr>
      <w:r w:rsidRPr="00DC6865">
        <w:rPr>
          <w:rFonts w:ascii="Mind Meridian" w:hAnsi="Mind Meridian" w:cs="Mind Meridian"/>
          <w:b/>
          <w:bCs/>
          <w:sz w:val="24"/>
          <w:szCs w:val="24"/>
        </w:rPr>
        <w:t>Qualifications-</w:t>
      </w:r>
    </w:p>
    <w:p w14:paraId="7D00FE0F" w14:textId="1D80D345" w:rsidR="00D4142A" w:rsidRPr="001766B6" w:rsidRDefault="00C25185" w:rsidP="001766B6">
      <w:pPr>
        <w:pStyle w:val="ListParagraph"/>
        <w:numPr>
          <w:ilvl w:val="0"/>
          <w:numId w:val="30"/>
        </w:numPr>
        <w:rPr>
          <w:rFonts w:ascii="Mind Meridian" w:hAnsi="Mind Meridian" w:cs="Mind Meridian"/>
          <w:sz w:val="24"/>
          <w:szCs w:val="24"/>
        </w:rPr>
      </w:pPr>
      <w:r w:rsidRPr="001766B6">
        <w:rPr>
          <w:rFonts w:ascii="Mind Meridian" w:hAnsi="Mind Meridian" w:cs="Mind Meridian"/>
          <w:sz w:val="24"/>
          <w:szCs w:val="24"/>
        </w:rPr>
        <w:t xml:space="preserve">Relevant qualification in </w:t>
      </w:r>
      <w:r w:rsidR="006C0D58">
        <w:rPr>
          <w:rFonts w:ascii="Mind Meridian" w:hAnsi="Mind Meridian" w:cs="Mind Meridian"/>
          <w:sz w:val="24"/>
          <w:szCs w:val="24"/>
        </w:rPr>
        <w:t xml:space="preserve">advocacy </w:t>
      </w:r>
      <w:r w:rsidRPr="001766B6">
        <w:rPr>
          <w:rFonts w:ascii="Mind Meridian" w:hAnsi="Mind Meridian" w:cs="Mind Meridian"/>
          <w:sz w:val="24"/>
          <w:szCs w:val="24"/>
        </w:rPr>
        <w:t>, psychotherapy, psychology, social work, or related field (or equivalent experience).</w:t>
      </w:r>
    </w:p>
    <w:sectPr w:rsidR="00D4142A" w:rsidRPr="001766B6" w:rsidSect="005474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3D899" w14:textId="77777777" w:rsidR="00A657EC" w:rsidRDefault="00A657EC" w:rsidP="001074F8">
      <w:r>
        <w:separator/>
      </w:r>
    </w:p>
  </w:endnote>
  <w:endnote w:type="continuationSeparator" w:id="0">
    <w:p w14:paraId="560C2B68" w14:textId="77777777" w:rsidR="00A657EC" w:rsidRDefault="00A657EC" w:rsidP="0010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d Meridian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129D1C-C809-492E-8AAF-2B45DB65EDAA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F236D06-8EAF-4BA8-94A6-4462C6C60DA4}"/>
  </w:font>
  <w:font w:name="Mind Meridian Display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71AB368-7DED-41BF-BBCE-D440A1C3E9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EA064" w14:textId="77777777" w:rsidR="001C79C4" w:rsidRDefault="001C79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EB45" w14:textId="0A1769D0" w:rsidR="001074F8" w:rsidRPr="001074F8" w:rsidRDefault="001074F8" w:rsidP="001074F8">
    <w:pPr>
      <w:pStyle w:val="Footer"/>
      <w:jc w:val="right"/>
      <w:rPr>
        <w:rFonts w:ascii="Mind Meridian" w:hAnsi="Mind Meridian" w:cs="Mind Meridian"/>
        <w:sz w:val="16"/>
        <w:szCs w:val="16"/>
        <w:lang w:val="en-US"/>
      </w:rPr>
    </w:pPr>
    <w:r w:rsidRPr="001074F8">
      <w:rPr>
        <w:rFonts w:ascii="Mind Meridian" w:hAnsi="Mind Meridian" w:cs="Mind Meridian"/>
        <w:sz w:val="16"/>
        <w:szCs w:val="16"/>
        <w:lang w:val="en-US"/>
      </w:rPr>
      <w:t>V</w:t>
    </w:r>
    <w:r w:rsidR="002D3674">
      <w:rPr>
        <w:rFonts w:ascii="Mind Meridian" w:hAnsi="Mind Meridian" w:cs="Mind Meridian"/>
        <w:sz w:val="16"/>
        <w:szCs w:val="16"/>
        <w:lang w:val="en-US"/>
      </w:rPr>
      <w:t>4</w:t>
    </w:r>
    <w:r w:rsidRPr="001074F8">
      <w:rPr>
        <w:rFonts w:ascii="Mind Meridian" w:hAnsi="Mind Meridian" w:cs="Mind Meridian"/>
        <w:sz w:val="16"/>
        <w:szCs w:val="16"/>
        <w:lang w:val="en-US"/>
      </w:rPr>
      <w:t xml:space="preserve"> 11/2</w:t>
    </w:r>
    <w:r w:rsidR="002D3674">
      <w:rPr>
        <w:rFonts w:ascii="Mind Meridian" w:hAnsi="Mind Meridian" w:cs="Mind Meridian"/>
        <w:sz w:val="16"/>
        <w:szCs w:val="16"/>
        <w:lang w:val="en-US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BA271" w14:textId="77777777" w:rsidR="001C79C4" w:rsidRDefault="001C79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D7DA9" w14:textId="77777777" w:rsidR="00A657EC" w:rsidRDefault="00A657EC" w:rsidP="001074F8">
      <w:r>
        <w:separator/>
      </w:r>
    </w:p>
  </w:footnote>
  <w:footnote w:type="continuationSeparator" w:id="0">
    <w:p w14:paraId="213BF03E" w14:textId="77777777" w:rsidR="00A657EC" w:rsidRDefault="00A657EC" w:rsidP="00107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FC940" w14:textId="77777777" w:rsidR="001C79C4" w:rsidRDefault="001C79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F8FFB" w14:textId="182F7D47" w:rsidR="001C79C4" w:rsidRDefault="001C79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FA14C" w14:textId="77777777" w:rsidR="001C79C4" w:rsidRDefault="001C79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74538"/>
    <w:multiLevelType w:val="hybridMultilevel"/>
    <w:tmpl w:val="94760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07971"/>
    <w:multiLevelType w:val="hybridMultilevel"/>
    <w:tmpl w:val="B6CAE7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37CE4"/>
    <w:multiLevelType w:val="hybridMultilevel"/>
    <w:tmpl w:val="20BAC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731A6"/>
    <w:multiLevelType w:val="hybridMultilevel"/>
    <w:tmpl w:val="ECB446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C1B54"/>
    <w:multiLevelType w:val="multilevel"/>
    <w:tmpl w:val="4E0A5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565E74"/>
    <w:multiLevelType w:val="hybridMultilevel"/>
    <w:tmpl w:val="C2D4B8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633FC0"/>
    <w:multiLevelType w:val="hybridMultilevel"/>
    <w:tmpl w:val="1662FA0E"/>
    <w:lvl w:ilvl="0" w:tplc="75CCAA02">
      <w:start w:val="1"/>
      <w:numFmt w:val="decimal"/>
      <w:lvlText w:val="%1."/>
      <w:lvlJc w:val="left"/>
      <w:pPr>
        <w:ind w:left="720" w:hanging="360"/>
      </w:pPr>
      <w:rPr>
        <w:rFonts w:ascii="Mind Meridian" w:hAnsi="Mind Meridian" w:cs="Mind Meridian"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AD1FB4"/>
    <w:multiLevelType w:val="multilevel"/>
    <w:tmpl w:val="FE48A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A56251"/>
    <w:multiLevelType w:val="hybridMultilevel"/>
    <w:tmpl w:val="EFB237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667754"/>
    <w:multiLevelType w:val="hybridMultilevel"/>
    <w:tmpl w:val="DB7A8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9057B1"/>
    <w:multiLevelType w:val="multilevel"/>
    <w:tmpl w:val="C9A41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2F649E"/>
    <w:multiLevelType w:val="hybridMultilevel"/>
    <w:tmpl w:val="E2187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915EF"/>
    <w:multiLevelType w:val="hybridMultilevel"/>
    <w:tmpl w:val="D08C1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F20F8"/>
    <w:multiLevelType w:val="hybridMultilevel"/>
    <w:tmpl w:val="577A4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41AF5"/>
    <w:multiLevelType w:val="hybridMultilevel"/>
    <w:tmpl w:val="D01698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25AE3"/>
    <w:multiLevelType w:val="hybridMultilevel"/>
    <w:tmpl w:val="E8B61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34C9A"/>
    <w:multiLevelType w:val="hybridMultilevel"/>
    <w:tmpl w:val="CB8C3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B2E75"/>
    <w:multiLevelType w:val="hybridMultilevel"/>
    <w:tmpl w:val="0F28C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9449DB"/>
    <w:multiLevelType w:val="hybridMultilevel"/>
    <w:tmpl w:val="55B6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17900338">
    <w:abstractNumId w:val="27"/>
    <w:lvlOverride w:ilvl="0">
      <w:startOverride w:val="1"/>
    </w:lvlOverride>
  </w:num>
  <w:num w:numId="2" w16cid:durableId="262501036">
    <w:abstractNumId w:val="3"/>
    <w:lvlOverride w:ilvl="0">
      <w:startOverride w:val="1"/>
    </w:lvlOverride>
  </w:num>
  <w:num w:numId="3" w16cid:durableId="15260186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450275">
    <w:abstractNumId w:val="14"/>
  </w:num>
  <w:num w:numId="5" w16cid:durableId="1522545567">
    <w:abstractNumId w:val="12"/>
  </w:num>
  <w:num w:numId="6" w16cid:durableId="2078743011">
    <w:abstractNumId w:val="19"/>
  </w:num>
  <w:num w:numId="7" w16cid:durableId="667446944">
    <w:abstractNumId w:val="25"/>
  </w:num>
  <w:num w:numId="8" w16cid:durableId="1505972318">
    <w:abstractNumId w:val="28"/>
  </w:num>
  <w:num w:numId="9" w16cid:durableId="257717754">
    <w:abstractNumId w:val="11"/>
  </w:num>
  <w:num w:numId="10" w16cid:durableId="1610696214">
    <w:abstractNumId w:val="2"/>
  </w:num>
  <w:num w:numId="11" w16cid:durableId="1735354878">
    <w:abstractNumId w:val="29"/>
  </w:num>
  <w:num w:numId="12" w16cid:durableId="1657220693">
    <w:abstractNumId w:val="4"/>
  </w:num>
  <w:num w:numId="13" w16cid:durableId="272131851">
    <w:abstractNumId w:val="34"/>
  </w:num>
  <w:num w:numId="14" w16cid:durableId="2075347590">
    <w:abstractNumId w:val="30"/>
  </w:num>
  <w:num w:numId="15" w16cid:durableId="1579947801">
    <w:abstractNumId w:val="8"/>
  </w:num>
  <w:num w:numId="16" w16cid:durableId="6216209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3731716">
    <w:abstractNumId w:val="7"/>
  </w:num>
  <w:num w:numId="18" w16cid:durableId="1885291446">
    <w:abstractNumId w:val="23"/>
  </w:num>
  <w:num w:numId="19" w16cid:durableId="1835802525">
    <w:abstractNumId w:val="6"/>
  </w:num>
  <w:num w:numId="20" w16cid:durableId="757672231">
    <w:abstractNumId w:val="20"/>
  </w:num>
  <w:num w:numId="21" w16cid:durableId="1771395133">
    <w:abstractNumId w:val="1"/>
  </w:num>
  <w:num w:numId="22" w16cid:durableId="1784300855">
    <w:abstractNumId w:val="15"/>
  </w:num>
  <w:num w:numId="23" w16cid:durableId="807168128">
    <w:abstractNumId w:val="18"/>
  </w:num>
  <w:num w:numId="24" w16cid:durableId="1153717588">
    <w:abstractNumId w:val="13"/>
  </w:num>
  <w:num w:numId="25" w16cid:durableId="1242250381">
    <w:abstractNumId w:val="9"/>
  </w:num>
  <w:num w:numId="26" w16cid:durableId="762383462">
    <w:abstractNumId w:val="21"/>
  </w:num>
  <w:num w:numId="27" w16cid:durableId="893662776">
    <w:abstractNumId w:val="16"/>
  </w:num>
  <w:num w:numId="28" w16cid:durableId="581531905">
    <w:abstractNumId w:val="32"/>
  </w:num>
  <w:num w:numId="29" w16cid:durableId="2005425229">
    <w:abstractNumId w:val="17"/>
  </w:num>
  <w:num w:numId="30" w16cid:durableId="400838042">
    <w:abstractNumId w:val="22"/>
  </w:num>
  <w:num w:numId="31" w16cid:durableId="74280797">
    <w:abstractNumId w:val="0"/>
  </w:num>
  <w:num w:numId="32" w16cid:durableId="807209115">
    <w:abstractNumId w:val="24"/>
  </w:num>
  <w:num w:numId="33" w16cid:durableId="1901288981">
    <w:abstractNumId w:val="5"/>
  </w:num>
  <w:num w:numId="34" w16cid:durableId="263542466">
    <w:abstractNumId w:val="10"/>
  </w:num>
  <w:num w:numId="35" w16cid:durableId="148296370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4A4"/>
    <w:rsid w:val="000075AF"/>
    <w:rsid w:val="00007F9C"/>
    <w:rsid w:val="0001013E"/>
    <w:rsid w:val="000149E5"/>
    <w:rsid w:val="00017391"/>
    <w:rsid w:val="0002280A"/>
    <w:rsid w:val="000243C9"/>
    <w:rsid w:val="000304D8"/>
    <w:rsid w:val="00034E53"/>
    <w:rsid w:val="00041BF4"/>
    <w:rsid w:val="00045C55"/>
    <w:rsid w:val="00047E19"/>
    <w:rsid w:val="000513B3"/>
    <w:rsid w:val="00061D2C"/>
    <w:rsid w:val="000644BC"/>
    <w:rsid w:val="00064641"/>
    <w:rsid w:val="00073A56"/>
    <w:rsid w:val="00095898"/>
    <w:rsid w:val="00096233"/>
    <w:rsid w:val="000B44AD"/>
    <w:rsid w:val="000C576F"/>
    <w:rsid w:val="000D0BA9"/>
    <w:rsid w:val="000D0F91"/>
    <w:rsid w:val="000D216E"/>
    <w:rsid w:val="000E616B"/>
    <w:rsid w:val="000E6861"/>
    <w:rsid w:val="000F3BCD"/>
    <w:rsid w:val="000F6F82"/>
    <w:rsid w:val="00106959"/>
    <w:rsid w:val="001074F8"/>
    <w:rsid w:val="00113CB4"/>
    <w:rsid w:val="00115BA2"/>
    <w:rsid w:val="00134141"/>
    <w:rsid w:val="00156405"/>
    <w:rsid w:val="00157715"/>
    <w:rsid w:val="001610AB"/>
    <w:rsid w:val="001766B6"/>
    <w:rsid w:val="00176938"/>
    <w:rsid w:val="00181145"/>
    <w:rsid w:val="00187F70"/>
    <w:rsid w:val="001A1433"/>
    <w:rsid w:val="001B7C5B"/>
    <w:rsid w:val="001C4AE2"/>
    <w:rsid w:val="001C79C4"/>
    <w:rsid w:val="001E2DA5"/>
    <w:rsid w:val="001E33CA"/>
    <w:rsid w:val="001E6983"/>
    <w:rsid w:val="00203BD6"/>
    <w:rsid w:val="0020786C"/>
    <w:rsid w:val="00211382"/>
    <w:rsid w:val="002138EF"/>
    <w:rsid w:val="00215742"/>
    <w:rsid w:val="0021790C"/>
    <w:rsid w:val="00223145"/>
    <w:rsid w:val="00240CDF"/>
    <w:rsid w:val="00254452"/>
    <w:rsid w:val="0025613A"/>
    <w:rsid w:val="00266E2C"/>
    <w:rsid w:val="00273DB1"/>
    <w:rsid w:val="002745C7"/>
    <w:rsid w:val="00274A5D"/>
    <w:rsid w:val="00277546"/>
    <w:rsid w:val="00281659"/>
    <w:rsid w:val="00286C2E"/>
    <w:rsid w:val="00290B42"/>
    <w:rsid w:val="002A0054"/>
    <w:rsid w:val="002A1F15"/>
    <w:rsid w:val="002A2A74"/>
    <w:rsid w:val="002B61C8"/>
    <w:rsid w:val="002C3436"/>
    <w:rsid w:val="002C55DA"/>
    <w:rsid w:val="002D0B4F"/>
    <w:rsid w:val="002D2589"/>
    <w:rsid w:val="002D3674"/>
    <w:rsid w:val="002E2051"/>
    <w:rsid w:val="00305D7D"/>
    <w:rsid w:val="0030709F"/>
    <w:rsid w:val="003252F7"/>
    <w:rsid w:val="003266AA"/>
    <w:rsid w:val="0032711C"/>
    <w:rsid w:val="00337422"/>
    <w:rsid w:val="003456F9"/>
    <w:rsid w:val="003561E3"/>
    <w:rsid w:val="003622AF"/>
    <w:rsid w:val="003638B5"/>
    <w:rsid w:val="00365931"/>
    <w:rsid w:val="0036700C"/>
    <w:rsid w:val="00374D7C"/>
    <w:rsid w:val="00376A21"/>
    <w:rsid w:val="003840C0"/>
    <w:rsid w:val="00390AE9"/>
    <w:rsid w:val="00392E0A"/>
    <w:rsid w:val="003A2C00"/>
    <w:rsid w:val="003A4560"/>
    <w:rsid w:val="003B17BD"/>
    <w:rsid w:val="003B24E0"/>
    <w:rsid w:val="003B4560"/>
    <w:rsid w:val="003C2729"/>
    <w:rsid w:val="003C29D8"/>
    <w:rsid w:val="003C32B8"/>
    <w:rsid w:val="004010CB"/>
    <w:rsid w:val="00402FC8"/>
    <w:rsid w:val="004041FA"/>
    <w:rsid w:val="004057AB"/>
    <w:rsid w:val="004143EB"/>
    <w:rsid w:val="004150FE"/>
    <w:rsid w:val="0041598F"/>
    <w:rsid w:val="0043276F"/>
    <w:rsid w:val="00432821"/>
    <w:rsid w:val="00433CA6"/>
    <w:rsid w:val="00442253"/>
    <w:rsid w:val="00452C13"/>
    <w:rsid w:val="004637D5"/>
    <w:rsid w:val="00481FAC"/>
    <w:rsid w:val="004859CB"/>
    <w:rsid w:val="0048614C"/>
    <w:rsid w:val="00494FBC"/>
    <w:rsid w:val="004B51BF"/>
    <w:rsid w:val="004B6089"/>
    <w:rsid w:val="004C2F13"/>
    <w:rsid w:val="004C7695"/>
    <w:rsid w:val="004E60EB"/>
    <w:rsid w:val="004F0F66"/>
    <w:rsid w:val="004F5F1F"/>
    <w:rsid w:val="00500C5A"/>
    <w:rsid w:val="00502978"/>
    <w:rsid w:val="005064A4"/>
    <w:rsid w:val="00507163"/>
    <w:rsid w:val="00510F76"/>
    <w:rsid w:val="005152F1"/>
    <w:rsid w:val="00521EB3"/>
    <w:rsid w:val="005336D0"/>
    <w:rsid w:val="005365BA"/>
    <w:rsid w:val="00537309"/>
    <w:rsid w:val="00547424"/>
    <w:rsid w:val="00547481"/>
    <w:rsid w:val="0055040C"/>
    <w:rsid w:val="00554C7B"/>
    <w:rsid w:val="0056439B"/>
    <w:rsid w:val="0057172B"/>
    <w:rsid w:val="00585543"/>
    <w:rsid w:val="005A3558"/>
    <w:rsid w:val="005B1401"/>
    <w:rsid w:val="005B1B27"/>
    <w:rsid w:val="005D599A"/>
    <w:rsid w:val="005E003B"/>
    <w:rsid w:val="005E12C0"/>
    <w:rsid w:val="005E1C59"/>
    <w:rsid w:val="005E2403"/>
    <w:rsid w:val="005E467C"/>
    <w:rsid w:val="005E5052"/>
    <w:rsid w:val="005F04A6"/>
    <w:rsid w:val="005F3631"/>
    <w:rsid w:val="00614E90"/>
    <w:rsid w:val="00623864"/>
    <w:rsid w:val="0063092A"/>
    <w:rsid w:val="00630D51"/>
    <w:rsid w:val="00631B1A"/>
    <w:rsid w:val="00633A1D"/>
    <w:rsid w:val="00633C1B"/>
    <w:rsid w:val="00635F3F"/>
    <w:rsid w:val="0064044E"/>
    <w:rsid w:val="00652B28"/>
    <w:rsid w:val="00665FDC"/>
    <w:rsid w:val="00671B59"/>
    <w:rsid w:val="00675E14"/>
    <w:rsid w:val="0068709B"/>
    <w:rsid w:val="00695620"/>
    <w:rsid w:val="006B4D1B"/>
    <w:rsid w:val="006B697A"/>
    <w:rsid w:val="006C0B5C"/>
    <w:rsid w:val="006C0D58"/>
    <w:rsid w:val="006C3A62"/>
    <w:rsid w:val="006C563F"/>
    <w:rsid w:val="006E087D"/>
    <w:rsid w:val="006E65B1"/>
    <w:rsid w:val="006F030E"/>
    <w:rsid w:val="00724278"/>
    <w:rsid w:val="00733E6A"/>
    <w:rsid w:val="00735518"/>
    <w:rsid w:val="00740EB0"/>
    <w:rsid w:val="007427E6"/>
    <w:rsid w:val="00744E89"/>
    <w:rsid w:val="00746BC9"/>
    <w:rsid w:val="00751D7C"/>
    <w:rsid w:val="00760517"/>
    <w:rsid w:val="00763364"/>
    <w:rsid w:val="00781A18"/>
    <w:rsid w:val="00782B2E"/>
    <w:rsid w:val="00782DFC"/>
    <w:rsid w:val="007862BF"/>
    <w:rsid w:val="00787219"/>
    <w:rsid w:val="0078732B"/>
    <w:rsid w:val="007876CC"/>
    <w:rsid w:val="00792261"/>
    <w:rsid w:val="00792F6D"/>
    <w:rsid w:val="007A5477"/>
    <w:rsid w:val="007B508F"/>
    <w:rsid w:val="007B7EE8"/>
    <w:rsid w:val="007C2F3C"/>
    <w:rsid w:val="007C3029"/>
    <w:rsid w:val="007C4CDE"/>
    <w:rsid w:val="007D6B5E"/>
    <w:rsid w:val="007E0551"/>
    <w:rsid w:val="007F4578"/>
    <w:rsid w:val="008040F9"/>
    <w:rsid w:val="0080641E"/>
    <w:rsid w:val="00813807"/>
    <w:rsid w:val="00822732"/>
    <w:rsid w:val="00837CA5"/>
    <w:rsid w:val="0084675A"/>
    <w:rsid w:val="00874252"/>
    <w:rsid w:val="00887C13"/>
    <w:rsid w:val="00893080"/>
    <w:rsid w:val="00894CE4"/>
    <w:rsid w:val="008950E1"/>
    <w:rsid w:val="0089710D"/>
    <w:rsid w:val="008977F8"/>
    <w:rsid w:val="008A4B7B"/>
    <w:rsid w:val="008B3EC5"/>
    <w:rsid w:val="008C06A1"/>
    <w:rsid w:val="008C1F2E"/>
    <w:rsid w:val="008C300A"/>
    <w:rsid w:val="008D5855"/>
    <w:rsid w:val="008E0DF2"/>
    <w:rsid w:val="008F3EC3"/>
    <w:rsid w:val="00910055"/>
    <w:rsid w:val="00916892"/>
    <w:rsid w:val="00924E45"/>
    <w:rsid w:val="00927F7D"/>
    <w:rsid w:val="00944CE2"/>
    <w:rsid w:val="00947DF1"/>
    <w:rsid w:val="009505B9"/>
    <w:rsid w:val="00970BB9"/>
    <w:rsid w:val="00983D32"/>
    <w:rsid w:val="00984121"/>
    <w:rsid w:val="009909C9"/>
    <w:rsid w:val="00991C08"/>
    <w:rsid w:val="00993D78"/>
    <w:rsid w:val="009958E7"/>
    <w:rsid w:val="009A3F78"/>
    <w:rsid w:val="009B0AF3"/>
    <w:rsid w:val="009C6A64"/>
    <w:rsid w:val="009D442F"/>
    <w:rsid w:val="009D4A53"/>
    <w:rsid w:val="009E069D"/>
    <w:rsid w:val="009F66EA"/>
    <w:rsid w:val="00A02AAF"/>
    <w:rsid w:val="00A06626"/>
    <w:rsid w:val="00A06CF8"/>
    <w:rsid w:val="00A12EFB"/>
    <w:rsid w:val="00A15B53"/>
    <w:rsid w:val="00A226D6"/>
    <w:rsid w:val="00A24AA6"/>
    <w:rsid w:val="00A27D76"/>
    <w:rsid w:val="00A304DA"/>
    <w:rsid w:val="00A33362"/>
    <w:rsid w:val="00A4361C"/>
    <w:rsid w:val="00A464B1"/>
    <w:rsid w:val="00A657EC"/>
    <w:rsid w:val="00A719F8"/>
    <w:rsid w:val="00A71F62"/>
    <w:rsid w:val="00A73E5C"/>
    <w:rsid w:val="00A82FD1"/>
    <w:rsid w:val="00AA2318"/>
    <w:rsid w:val="00AA6E88"/>
    <w:rsid w:val="00AA75A0"/>
    <w:rsid w:val="00AB0330"/>
    <w:rsid w:val="00AC10F2"/>
    <w:rsid w:val="00AC5211"/>
    <w:rsid w:val="00AC53F8"/>
    <w:rsid w:val="00AD12A2"/>
    <w:rsid w:val="00AD1800"/>
    <w:rsid w:val="00AF5082"/>
    <w:rsid w:val="00AF63B5"/>
    <w:rsid w:val="00AF65F9"/>
    <w:rsid w:val="00AF67D3"/>
    <w:rsid w:val="00B0133E"/>
    <w:rsid w:val="00B077E5"/>
    <w:rsid w:val="00B13D54"/>
    <w:rsid w:val="00B1643B"/>
    <w:rsid w:val="00B25246"/>
    <w:rsid w:val="00B354E8"/>
    <w:rsid w:val="00B50B0A"/>
    <w:rsid w:val="00B526B5"/>
    <w:rsid w:val="00B52E4C"/>
    <w:rsid w:val="00B55590"/>
    <w:rsid w:val="00B767AF"/>
    <w:rsid w:val="00B773D6"/>
    <w:rsid w:val="00B8514C"/>
    <w:rsid w:val="00B91AB1"/>
    <w:rsid w:val="00B923F6"/>
    <w:rsid w:val="00B94F25"/>
    <w:rsid w:val="00BA01C0"/>
    <w:rsid w:val="00BA6A3F"/>
    <w:rsid w:val="00BA6DB8"/>
    <w:rsid w:val="00BD069F"/>
    <w:rsid w:val="00BD0703"/>
    <w:rsid w:val="00BE1A08"/>
    <w:rsid w:val="00BE4EA7"/>
    <w:rsid w:val="00BE774A"/>
    <w:rsid w:val="00BF1A5F"/>
    <w:rsid w:val="00BF76E7"/>
    <w:rsid w:val="00BF79C7"/>
    <w:rsid w:val="00C05160"/>
    <w:rsid w:val="00C06BDC"/>
    <w:rsid w:val="00C07549"/>
    <w:rsid w:val="00C13319"/>
    <w:rsid w:val="00C140EA"/>
    <w:rsid w:val="00C25185"/>
    <w:rsid w:val="00C30E32"/>
    <w:rsid w:val="00C36644"/>
    <w:rsid w:val="00C402A5"/>
    <w:rsid w:val="00C4549C"/>
    <w:rsid w:val="00C45F12"/>
    <w:rsid w:val="00C50449"/>
    <w:rsid w:val="00C52A64"/>
    <w:rsid w:val="00C55057"/>
    <w:rsid w:val="00C66C1C"/>
    <w:rsid w:val="00C66EE1"/>
    <w:rsid w:val="00C7744A"/>
    <w:rsid w:val="00C77811"/>
    <w:rsid w:val="00C81B66"/>
    <w:rsid w:val="00C85C38"/>
    <w:rsid w:val="00C9180C"/>
    <w:rsid w:val="00C96019"/>
    <w:rsid w:val="00CA2888"/>
    <w:rsid w:val="00CB6D46"/>
    <w:rsid w:val="00CB76A0"/>
    <w:rsid w:val="00CD741B"/>
    <w:rsid w:val="00CE0176"/>
    <w:rsid w:val="00CE0D96"/>
    <w:rsid w:val="00CE3FD4"/>
    <w:rsid w:val="00CE6521"/>
    <w:rsid w:val="00D06AC0"/>
    <w:rsid w:val="00D06FB3"/>
    <w:rsid w:val="00D100AD"/>
    <w:rsid w:val="00D237F5"/>
    <w:rsid w:val="00D35ADD"/>
    <w:rsid w:val="00D4142A"/>
    <w:rsid w:val="00D46AA5"/>
    <w:rsid w:val="00D53219"/>
    <w:rsid w:val="00D57468"/>
    <w:rsid w:val="00D601D4"/>
    <w:rsid w:val="00D61508"/>
    <w:rsid w:val="00D637D3"/>
    <w:rsid w:val="00D63F8A"/>
    <w:rsid w:val="00D64887"/>
    <w:rsid w:val="00D726CE"/>
    <w:rsid w:val="00D868D5"/>
    <w:rsid w:val="00D91998"/>
    <w:rsid w:val="00DA00B7"/>
    <w:rsid w:val="00DA5DFB"/>
    <w:rsid w:val="00DC1BA8"/>
    <w:rsid w:val="00DC6865"/>
    <w:rsid w:val="00DC6992"/>
    <w:rsid w:val="00DC7A59"/>
    <w:rsid w:val="00DD4534"/>
    <w:rsid w:val="00DE732A"/>
    <w:rsid w:val="00DF2868"/>
    <w:rsid w:val="00DF51B4"/>
    <w:rsid w:val="00DF78D2"/>
    <w:rsid w:val="00E04D43"/>
    <w:rsid w:val="00E17811"/>
    <w:rsid w:val="00E2690E"/>
    <w:rsid w:val="00E31A9C"/>
    <w:rsid w:val="00E43432"/>
    <w:rsid w:val="00E52925"/>
    <w:rsid w:val="00E565DE"/>
    <w:rsid w:val="00E57415"/>
    <w:rsid w:val="00E70296"/>
    <w:rsid w:val="00E73237"/>
    <w:rsid w:val="00E7705A"/>
    <w:rsid w:val="00E803F5"/>
    <w:rsid w:val="00EA173B"/>
    <w:rsid w:val="00EA304D"/>
    <w:rsid w:val="00EB4B6B"/>
    <w:rsid w:val="00EC553D"/>
    <w:rsid w:val="00EC6923"/>
    <w:rsid w:val="00ED1913"/>
    <w:rsid w:val="00ED5E73"/>
    <w:rsid w:val="00ED68B8"/>
    <w:rsid w:val="00EF3F55"/>
    <w:rsid w:val="00EF41B9"/>
    <w:rsid w:val="00EF6040"/>
    <w:rsid w:val="00F05D45"/>
    <w:rsid w:val="00F10988"/>
    <w:rsid w:val="00F2083E"/>
    <w:rsid w:val="00F22EBD"/>
    <w:rsid w:val="00F27BBE"/>
    <w:rsid w:val="00F32145"/>
    <w:rsid w:val="00F33B3F"/>
    <w:rsid w:val="00F37A0B"/>
    <w:rsid w:val="00F40346"/>
    <w:rsid w:val="00F41805"/>
    <w:rsid w:val="00F47C56"/>
    <w:rsid w:val="00F53C57"/>
    <w:rsid w:val="00F54C26"/>
    <w:rsid w:val="00F60A5C"/>
    <w:rsid w:val="00F6542E"/>
    <w:rsid w:val="00F765F5"/>
    <w:rsid w:val="00F7688D"/>
    <w:rsid w:val="00F935E6"/>
    <w:rsid w:val="00F9463B"/>
    <w:rsid w:val="00FB283D"/>
    <w:rsid w:val="00FB3B84"/>
    <w:rsid w:val="00FD5862"/>
    <w:rsid w:val="00FE2965"/>
    <w:rsid w:val="00FE2C5F"/>
    <w:rsid w:val="00FF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EEB7B4"/>
  <w15:chartTrackingRefBased/>
  <w15:docId w15:val="{5CAF8465-3134-412E-8280-F751B5D2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paragraph" w:styleId="Footer">
    <w:name w:val="footer"/>
    <w:basedOn w:val="Normal"/>
    <w:link w:val="FooterChar"/>
    <w:rsid w:val="001074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4F8"/>
    <w:rPr>
      <w:sz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7427E6"/>
    <w:pPr>
      <w:numPr>
        <w:numId w:val="17"/>
      </w:numPr>
      <w:spacing w:after="200" w:line="340" w:lineRule="exact"/>
    </w:pPr>
    <w:rPr>
      <w:rFonts w:ascii="Mind Meridian" w:eastAsiaTheme="minorHAnsi" w:hAnsi="Mind Meridian" w:cs="Times New Roman (Body CS)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7427E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33CA6"/>
    <w:pPr>
      <w:spacing w:before="100" w:beforeAutospacing="1" w:after="100" w:afterAutospacing="1"/>
    </w:pPr>
    <w:rPr>
      <w:rFonts w:ascii="Aptos" w:eastAsiaTheme="minorHAnsi" w:hAnsi="Aptos" w:cs="Aptos"/>
      <w:sz w:val="24"/>
      <w:szCs w:val="24"/>
      <w:lang w:eastAsia="en-GB"/>
    </w:rPr>
  </w:style>
  <w:style w:type="character" w:customStyle="1" w:styleId="apple-tab-span">
    <w:name w:val="apple-tab-span"/>
    <w:basedOn w:val="DefaultParagraphFont"/>
    <w:rsid w:val="00947DF1"/>
  </w:style>
  <w:style w:type="character" w:styleId="Strong">
    <w:name w:val="Strong"/>
    <w:basedOn w:val="DefaultParagraphFont"/>
    <w:uiPriority w:val="22"/>
    <w:qFormat/>
    <w:rsid w:val="00B164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lock.org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nacro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HR\Recruitment\AAA%20RECRUITMENT%20DOCS\Application%20Templates\TEMPLATE%20Job%20Description%20V4%20Dec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93A78550BFC64D96103F4A57B4F385" ma:contentTypeVersion="3" ma:contentTypeDescription="Create a new document." ma:contentTypeScope="" ma:versionID="f3f0e58911af1413bc4adc404eb98518">
  <xsd:schema xmlns:xsd="http://www.w3.org/2001/XMLSchema" xmlns:xs="http://www.w3.org/2001/XMLSchema" xmlns:p="http://schemas.microsoft.com/office/2006/metadata/properties" xmlns:ns2="718d7c89-1964-43bf-9d96-c779b3e23361" targetNamespace="http://schemas.microsoft.com/office/2006/metadata/properties" ma:root="true" ma:fieldsID="e8d5a20f971dda8eafe6e25d7939292f" ns2:_="">
    <xsd:import namespace="718d7c89-1964-43bf-9d96-c779b3e233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d7c89-1964-43bf-9d96-c779b3e233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5A830D-B41C-49CD-AF00-1188317AB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8d7c89-1964-43bf-9d96-c779b3e23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Job Description V4 Dec 22</Template>
  <TotalTime>0</TotalTime>
  <Pages>4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Katie Howard-Spink</dc:creator>
  <cp:keywords/>
  <dc:description/>
  <cp:lastModifiedBy>Lorna Holden</cp:lastModifiedBy>
  <cp:revision>12</cp:revision>
  <cp:lastPrinted>2011-05-10T18:44:00Z</cp:lastPrinted>
  <dcterms:created xsi:type="dcterms:W3CDTF">2025-10-17T20:22:00Z</dcterms:created>
  <dcterms:modified xsi:type="dcterms:W3CDTF">2026-07-08T09:00:00Z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0x0101009B93A78550BFC64D96103F4A57B4F385</vt:lpwstr>
  </property>
  <property fmtid="{D5CDD505-2E9C-101B-9397-08002B2CF9AE}" pid="6" name="MediaServiceImageTags">
    <vt:lpwstr/>
  </property>
</Properties>
</file>